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E550" w14:textId="77777777" w:rsidR="00C6760C" w:rsidRPr="00AA7BA6" w:rsidRDefault="00C6760C" w:rsidP="00C6760C">
      <w:pPr>
        <w:pStyle w:val="Heading1"/>
      </w:pPr>
      <w:r>
        <w:t>SOAR Functional Assessment Statement (FAST) Medical Summary Report (MSR) Template</w:t>
      </w:r>
    </w:p>
    <w:p w14:paraId="2DC0EAAE" w14:textId="77777777" w:rsidR="00C6760C" w:rsidRDefault="00C6760C" w:rsidP="00C6760C">
      <w:pPr>
        <w:pStyle w:val="Subtitle"/>
      </w:pPr>
      <w:r>
        <w:t xml:space="preserve">Use your own agency letterhead and delete the guidance underneath </w:t>
      </w:r>
      <w:r>
        <w:br/>
        <w:t>each heading when submitting to DDS.</w:t>
      </w:r>
    </w:p>
    <w:p w14:paraId="5CF7ED07" w14:textId="77777777" w:rsidR="00C6760C" w:rsidRDefault="00C6760C" w:rsidP="00C6760C">
      <w:r>
        <w:br/>
      </w:r>
      <w:r w:rsidRPr="00DE1C41">
        <w:t>[Insert DDS Address/Examiner, if known]</w:t>
      </w:r>
    </w:p>
    <w:p w14:paraId="2E4CFAE3" w14:textId="77777777" w:rsidR="00C6760C" w:rsidRPr="00B409E5" w:rsidRDefault="00C6760C" w:rsidP="00C6760C">
      <w:r>
        <w:br/>
      </w:r>
      <w:r w:rsidRPr="003E75BC">
        <w:rPr>
          <w:rStyle w:val="Strong"/>
        </w:rPr>
        <w:t xml:space="preserve">Applicant Name: </w:t>
      </w:r>
      <w:r w:rsidRPr="003E75BC">
        <w:rPr>
          <w:rStyle w:val="Strong"/>
        </w:rPr>
        <w:br/>
        <w:t>Social Security Number (SSN):</w:t>
      </w:r>
      <w:r w:rsidRPr="003E75BC">
        <w:rPr>
          <w:rStyle w:val="Strong"/>
        </w:rPr>
        <w:br/>
        <w:t>Date of Birth (DOB):</w:t>
      </w:r>
    </w:p>
    <w:p w14:paraId="5A41AC08" w14:textId="77777777" w:rsidR="00C6760C" w:rsidRDefault="00C6760C" w:rsidP="00C6760C">
      <w:r w:rsidRPr="00A7671A">
        <w:t xml:space="preserve">Dear </w:t>
      </w:r>
      <w:r>
        <w:t>DDS Examiner</w:t>
      </w:r>
      <w:r w:rsidRPr="00A7671A">
        <w:t>,</w:t>
      </w:r>
    </w:p>
    <w:p w14:paraId="24719962" w14:textId="77777777" w:rsidR="00C6760C" w:rsidRDefault="00C6760C" w:rsidP="00C6760C">
      <w:pPr>
        <w:pStyle w:val="Heading2"/>
      </w:pPr>
      <w:r w:rsidRPr="00034502">
        <w:t>Introduction</w:t>
      </w:r>
    </w:p>
    <w:p w14:paraId="3515FC59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>
        <w:t xml:space="preserve">Introduce yourself and your role (e.g., name, organization, appointed representative Rep </w:t>
      </w:r>
      <w:proofErr w:type="gramStart"/>
      <w:r>
        <w:t>ID#)</w:t>
      </w:r>
      <w:proofErr w:type="gramEnd"/>
      <w:r>
        <w:t>.</w:t>
      </w:r>
    </w:p>
    <w:p w14:paraId="277EC191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>
        <w:t>Include a statement like this: “I have collected and reviewed the applicant’s treatment records and conducted detailed/extensive interviews with the applicant, [specific collateral sources], and [# employers]. This report summarizes the applicant’s symptoms, treatment, and functional limitations.”</w:t>
      </w:r>
    </w:p>
    <w:p w14:paraId="44D4AC58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>
        <w:t>Describe</w:t>
      </w:r>
      <w:r w:rsidRPr="0025368D">
        <w:t xml:space="preserve"> the applicant (include their height and weight, general appearance)</w:t>
      </w:r>
      <w:r>
        <w:t xml:space="preserve"> and their current living situation.</w:t>
      </w:r>
    </w:p>
    <w:p w14:paraId="2DE48F8D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>
        <w:t>Provide</w:t>
      </w:r>
      <w:r w:rsidRPr="0025368D">
        <w:t xml:space="preserve"> examples of your interactions with the applicant</w:t>
      </w:r>
      <w:r>
        <w:t xml:space="preserve">, including observations of their mannerisms and </w:t>
      </w:r>
      <w:r w:rsidRPr="0025368D">
        <w:t>symptoms of their illnesses/conditions</w:t>
      </w:r>
      <w:r>
        <w:t>.</w:t>
      </w:r>
    </w:p>
    <w:p w14:paraId="3463D70F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 w:rsidRPr="0025368D">
        <w:t xml:space="preserve">List all the </w:t>
      </w:r>
      <w:proofErr w:type="gramStart"/>
      <w:r w:rsidRPr="0025368D">
        <w:t>applicant’s</w:t>
      </w:r>
      <w:proofErr w:type="gramEnd"/>
      <w:r w:rsidRPr="0025368D">
        <w:t xml:space="preserve"> physical and mental health diagnoses</w:t>
      </w:r>
    </w:p>
    <w:p w14:paraId="753E352F" w14:textId="77777777" w:rsidR="00C6760C" w:rsidRDefault="00C6760C" w:rsidP="00C6760C">
      <w:pPr>
        <w:pStyle w:val="ListParagraph"/>
        <w:numPr>
          <w:ilvl w:val="0"/>
          <w:numId w:val="4"/>
        </w:numPr>
        <w:spacing w:before="0"/>
        <w:ind w:right="0"/>
        <w:contextualSpacing/>
      </w:pPr>
      <w:r>
        <w:t>State when they were last able to work</w:t>
      </w:r>
    </w:p>
    <w:p w14:paraId="6E8B4B00" w14:textId="77777777" w:rsidR="00C6760C" w:rsidRPr="00BC517E" w:rsidRDefault="00C6760C" w:rsidP="00C6760C">
      <w:pPr>
        <w:pStyle w:val="Heading2"/>
      </w:pPr>
      <w:r w:rsidRPr="00BC517E">
        <w:lastRenderedPageBreak/>
        <w:t>Occupational History</w:t>
      </w:r>
    </w:p>
    <w:p w14:paraId="70C933D0" w14:textId="77777777" w:rsidR="00C6760C" w:rsidRDefault="00C6760C" w:rsidP="00C6760C">
      <w:pPr>
        <w:pStyle w:val="ListParagraph"/>
        <w:spacing w:before="0"/>
        <w:ind w:right="0"/>
        <w:contextualSpacing/>
      </w:pPr>
      <w:r w:rsidRPr="00A7671A">
        <w:t>Discuss the applicant’s employment and military history</w:t>
      </w:r>
      <w:r>
        <w:t xml:space="preserve"> for the 5 years prior to the date the applicant became unable to work. Include informal and unrecorded work activity.  </w:t>
      </w:r>
    </w:p>
    <w:p w14:paraId="71D5934B" w14:textId="77777777" w:rsidR="00C6760C" w:rsidRDefault="00C6760C" w:rsidP="00C6760C">
      <w:pPr>
        <w:pStyle w:val="ListParagraph"/>
        <w:spacing w:before="0"/>
        <w:ind w:right="0"/>
        <w:contextualSpacing/>
      </w:pPr>
      <w:r>
        <w:t>I</w:t>
      </w:r>
      <w:r w:rsidRPr="00A7671A">
        <w:t xml:space="preserve">nclude all </w:t>
      </w:r>
      <w:r>
        <w:t xml:space="preserve">places of employment and dates worked. Include and bold the last date of work or the last date they earned at a substantial gainful level. </w:t>
      </w:r>
    </w:p>
    <w:p w14:paraId="29809145" w14:textId="77777777" w:rsidR="00C6760C" w:rsidRDefault="00C6760C" w:rsidP="00C6760C">
      <w:pPr>
        <w:pStyle w:val="ListParagraph"/>
        <w:spacing w:before="0"/>
        <w:ind w:right="0"/>
        <w:contextualSpacing/>
      </w:pPr>
      <w:r>
        <w:t>Describe any</w:t>
      </w:r>
      <w:r w:rsidRPr="00A7671A">
        <w:t xml:space="preserve"> </w:t>
      </w:r>
      <w:r>
        <w:t xml:space="preserve">assigned </w:t>
      </w:r>
      <w:r w:rsidRPr="00A7671A">
        <w:t xml:space="preserve">tasks they </w:t>
      </w:r>
      <w:r>
        <w:t>could not</w:t>
      </w:r>
      <w:r w:rsidRPr="00A7671A">
        <w:t xml:space="preserve"> complete due to their </w:t>
      </w:r>
      <w:r>
        <w:t xml:space="preserve">illnesses/conditions and </w:t>
      </w:r>
      <w:r w:rsidRPr="00A7671A">
        <w:t>the reason</w:t>
      </w:r>
      <w:r>
        <w:t>s</w:t>
      </w:r>
      <w:r w:rsidRPr="00A7671A">
        <w:t xml:space="preserve"> the jobs ended</w:t>
      </w:r>
      <w:r>
        <w:t xml:space="preserve">. Include how their impairments impacted their job and task assignments.  </w:t>
      </w:r>
    </w:p>
    <w:p w14:paraId="4451C2A2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Discuss their </w:t>
      </w:r>
      <w:r w:rsidRPr="00A7671A">
        <w:t xml:space="preserve">relationships with supervisors and co-workers and how </w:t>
      </w:r>
      <w:r>
        <w:t>any difficulties</w:t>
      </w:r>
      <w:r w:rsidRPr="00A7671A">
        <w:t xml:space="preserve"> relate to the</w:t>
      </w:r>
      <w:r>
        <w:t>ir</w:t>
      </w:r>
      <w:r w:rsidRPr="00A7671A">
        <w:t xml:space="preserve"> current symptoms and functioning</w:t>
      </w:r>
      <w:r>
        <w:t>. C</w:t>
      </w:r>
      <w:r w:rsidRPr="002677E4">
        <w:t xml:space="preserve">ollateral quotes or information directly from the employer can </w:t>
      </w:r>
      <w:r>
        <w:t xml:space="preserve">strengthen this section. </w:t>
      </w:r>
    </w:p>
    <w:p w14:paraId="0FA48E08" w14:textId="77777777" w:rsidR="00C6760C" w:rsidRPr="00BC517E" w:rsidRDefault="00C6760C" w:rsidP="00C6760C">
      <w:pPr>
        <w:pStyle w:val="Heading2"/>
      </w:pPr>
      <w:r w:rsidRPr="00BC517E">
        <w:t>Physical Health Treatment</w:t>
      </w:r>
    </w:p>
    <w:p w14:paraId="36E97FD4" w14:textId="77777777" w:rsidR="00C6760C" w:rsidRDefault="00C6760C" w:rsidP="00C6760C">
      <w:pPr>
        <w:pStyle w:val="Heading3"/>
      </w:pPr>
      <w:r>
        <w:t>Diagnoses</w:t>
      </w:r>
    </w:p>
    <w:p w14:paraId="36D9C753" w14:textId="77777777" w:rsidR="00C6760C" w:rsidRPr="00DE6675" w:rsidRDefault="00C6760C" w:rsidP="00C6760C">
      <w:pPr>
        <w:pStyle w:val="ListParagraph"/>
        <w:spacing w:before="0"/>
        <w:ind w:right="0"/>
        <w:contextualSpacing/>
      </w:pPr>
      <w:r>
        <w:t>List physical health diagnoses.</w:t>
      </w:r>
    </w:p>
    <w:p w14:paraId="5BC096CA" w14:textId="77777777" w:rsidR="00C6760C" w:rsidRDefault="00C6760C" w:rsidP="00C6760C">
      <w:pPr>
        <w:pStyle w:val="Heading3"/>
      </w:pPr>
      <w:r>
        <w:t>Treatment</w:t>
      </w:r>
    </w:p>
    <w:p w14:paraId="0665A2D8" w14:textId="77777777" w:rsidR="00C6760C" w:rsidRDefault="00C6760C" w:rsidP="00C6760C">
      <w:pPr>
        <w:pStyle w:val="Heading4"/>
      </w:pPr>
      <w:r>
        <w:t>Treatment Provider 1</w:t>
      </w:r>
    </w:p>
    <w:p w14:paraId="0424FBAF" w14:textId="77777777" w:rsidR="00C6760C" w:rsidRDefault="00C6760C" w:rsidP="00C6760C">
      <w:pPr>
        <w:pStyle w:val="ListParagraph"/>
        <w:spacing w:before="0"/>
        <w:ind w:right="0"/>
        <w:contextualSpacing/>
      </w:pPr>
      <w:r>
        <w:t>Include a sub-heading for each medical evidence source.</w:t>
      </w:r>
    </w:p>
    <w:p w14:paraId="19D8196E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Include details about the visit, </w:t>
      </w:r>
      <w:r w:rsidRPr="00F47F49">
        <w:rPr>
          <w:b/>
          <w:bCs/>
        </w:rPr>
        <w:t>bolding</w:t>
      </w:r>
      <w:r>
        <w:t xml:space="preserve"> key information related to the applicant’s symptoms and functional impairments. </w:t>
      </w:r>
    </w:p>
    <w:p w14:paraId="125454ED" w14:textId="77777777" w:rsidR="00C6760C" w:rsidRDefault="00C6760C" w:rsidP="00C6760C">
      <w:pPr>
        <w:pStyle w:val="ListParagraph"/>
        <w:spacing w:before="0"/>
        <w:ind w:right="0"/>
        <w:contextualSpacing/>
      </w:pPr>
      <w:r w:rsidRPr="00F47F49">
        <w:rPr>
          <w:b/>
          <w:bCs/>
        </w:rPr>
        <w:t>Bold</w:t>
      </w:r>
      <w:r>
        <w:t xml:space="preserve"> the test results or symptoms that meet the relevant </w:t>
      </w:r>
      <w:hyperlink r:id="rId10" w:history="1">
        <w:r w:rsidRPr="00247B7B">
          <w:rPr>
            <w:rStyle w:val="Hyperlink"/>
          </w:rPr>
          <w:t>Listings of Impairments</w:t>
        </w:r>
      </w:hyperlink>
      <w:r>
        <w:t xml:space="preserve">. </w:t>
      </w:r>
    </w:p>
    <w:p w14:paraId="484AB1E8" w14:textId="77777777" w:rsidR="00C6760C" w:rsidRPr="00BC517E" w:rsidRDefault="00C6760C" w:rsidP="00C6760C">
      <w:pPr>
        <w:pStyle w:val="Heading2"/>
      </w:pPr>
      <w:r w:rsidRPr="00BC517E">
        <w:t>Mental Health Treatment</w:t>
      </w:r>
    </w:p>
    <w:p w14:paraId="7497F8C1" w14:textId="77777777" w:rsidR="00C6760C" w:rsidRDefault="00C6760C" w:rsidP="00C6760C">
      <w:pPr>
        <w:pStyle w:val="Heading3"/>
      </w:pPr>
      <w:r>
        <w:t>Diagnoses</w:t>
      </w:r>
    </w:p>
    <w:p w14:paraId="052EFE66" w14:textId="77777777" w:rsidR="00C6760C" w:rsidRPr="00DE6675" w:rsidRDefault="00C6760C" w:rsidP="00C6760C">
      <w:pPr>
        <w:pStyle w:val="ListParagraph"/>
        <w:spacing w:before="0"/>
        <w:ind w:right="0"/>
        <w:contextualSpacing/>
      </w:pPr>
      <w:r>
        <w:t>List mental health diagnoses.</w:t>
      </w:r>
    </w:p>
    <w:p w14:paraId="76E25350" w14:textId="77777777" w:rsidR="00C6760C" w:rsidRDefault="00C6760C" w:rsidP="00C6760C">
      <w:pPr>
        <w:pStyle w:val="Heading3"/>
      </w:pPr>
      <w:r>
        <w:t>Treatment</w:t>
      </w:r>
    </w:p>
    <w:p w14:paraId="63A3101B" w14:textId="77777777" w:rsidR="00C6760C" w:rsidRDefault="00C6760C" w:rsidP="00C6760C">
      <w:pPr>
        <w:pStyle w:val="Heading4"/>
      </w:pPr>
      <w:r>
        <w:t>Treatment Provider 1</w:t>
      </w:r>
    </w:p>
    <w:p w14:paraId="01ADD951" w14:textId="77777777" w:rsidR="00C6760C" w:rsidRDefault="00C6760C" w:rsidP="00C6760C">
      <w:pPr>
        <w:pStyle w:val="ListParagraph"/>
        <w:spacing w:before="0"/>
        <w:ind w:right="0"/>
        <w:contextualSpacing/>
      </w:pPr>
      <w:r w:rsidRPr="00CF061A">
        <w:t xml:space="preserve">Include a sub-heading for </w:t>
      </w:r>
      <w:r>
        <w:t>each medical evidence source.</w:t>
      </w:r>
    </w:p>
    <w:p w14:paraId="0576B56C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Include details about the visit, </w:t>
      </w:r>
      <w:r w:rsidRPr="00F47F49">
        <w:rPr>
          <w:b/>
          <w:bCs/>
        </w:rPr>
        <w:t>bolding</w:t>
      </w:r>
      <w:r>
        <w:t xml:space="preserve"> key information related to the applicant’s </w:t>
      </w:r>
      <w:r w:rsidRPr="00CF061A">
        <w:t xml:space="preserve">symptoms and functional </w:t>
      </w:r>
      <w:r>
        <w:t>impairments.</w:t>
      </w:r>
    </w:p>
    <w:p w14:paraId="361A9E2B" w14:textId="77777777" w:rsidR="00C6760C" w:rsidRDefault="00C6760C" w:rsidP="00C6760C">
      <w:pPr>
        <w:pStyle w:val="ListParagraph"/>
        <w:spacing w:before="0"/>
        <w:ind w:right="0"/>
        <w:contextualSpacing/>
      </w:pPr>
      <w:r w:rsidRPr="00C870B9">
        <w:rPr>
          <w:b/>
          <w:bCs/>
        </w:rPr>
        <w:t>Bold</w:t>
      </w:r>
      <w:r>
        <w:t xml:space="preserve"> the symptoms that meet the relevant </w:t>
      </w:r>
      <w:hyperlink r:id="rId11" w:history="1">
        <w:r w:rsidRPr="00247B7B">
          <w:rPr>
            <w:rStyle w:val="Hyperlink"/>
          </w:rPr>
          <w:t>Listings of Impairments</w:t>
        </w:r>
      </w:hyperlink>
      <w:r>
        <w:t xml:space="preserve">. </w:t>
      </w:r>
    </w:p>
    <w:p w14:paraId="3632AF5B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If the applicant does not have much treatment history, review their symptoms and explain why treatment was not received.  </w:t>
      </w:r>
    </w:p>
    <w:p w14:paraId="517DF526" w14:textId="77777777" w:rsidR="00C6760C" w:rsidRPr="009763BE" w:rsidRDefault="00C6760C" w:rsidP="00C6760C">
      <w:pPr>
        <w:pStyle w:val="Heading2"/>
      </w:pPr>
      <w:r w:rsidRPr="00EA16D7">
        <w:lastRenderedPageBreak/>
        <w:t>Substance Use</w:t>
      </w:r>
      <w:r>
        <w:t xml:space="preserve"> (if applicable)</w:t>
      </w:r>
    </w:p>
    <w:p w14:paraId="68328A65" w14:textId="77777777" w:rsidR="00C6760C" w:rsidRDefault="00C6760C" w:rsidP="00C6760C">
      <w:pPr>
        <w:pStyle w:val="Heading3"/>
      </w:pPr>
      <w:r>
        <w:t>Diagnoses</w:t>
      </w:r>
    </w:p>
    <w:p w14:paraId="75F42B7D" w14:textId="77777777" w:rsidR="00C6760C" w:rsidRDefault="00C6760C" w:rsidP="00C6760C">
      <w:pPr>
        <w:pStyle w:val="ListParagraph"/>
        <w:spacing w:before="0"/>
        <w:ind w:right="0"/>
        <w:contextualSpacing/>
      </w:pPr>
      <w:r>
        <w:t>List each diagnosis.</w:t>
      </w:r>
    </w:p>
    <w:p w14:paraId="333562B5" w14:textId="77777777" w:rsidR="00C6760C" w:rsidRPr="008C2F4C" w:rsidRDefault="00C6760C" w:rsidP="00C6760C">
      <w:pPr>
        <w:pStyle w:val="ListParagraph"/>
        <w:spacing w:before="0"/>
        <w:ind w:right="0"/>
        <w:contextualSpacing/>
      </w:pPr>
      <w:r>
        <w:t>If applicable, d</w:t>
      </w:r>
      <w:r w:rsidRPr="00A7671A">
        <w:t>iscuss the applicant’s history of substance use</w:t>
      </w:r>
      <w:r>
        <w:t xml:space="preserve"> and</w:t>
      </w:r>
      <w:r w:rsidRPr="00A7671A">
        <w:t xml:space="preserve"> </w:t>
      </w:r>
      <w:r>
        <w:t xml:space="preserve">their </w:t>
      </w:r>
      <w:r w:rsidRPr="00A7671A">
        <w:t xml:space="preserve">reasons </w:t>
      </w:r>
      <w:r>
        <w:t xml:space="preserve">for </w:t>
      </w:r>
      <w:proofErr w:type="gramStart"/>
      <w:r w:rsidRPr="00A7671A">
        <w:t>us</w:t>
      </w:r>
      <w:r>
        <w:t>ing</w:t>
      </w:r>
      <w:proofErr w:type="gramEnd"/>
      <w:r>
        <w:t xml:space="preserve">. </w:t>
      </w:r>
    </w:p>
    <w:p w14:paraId="22187CD1" w14:textId="77777777" w:rsidR="00C6760C" w:rsidRDefault="00C6760C" w:rsidP="00C6760C">
      <w:pPr>
        <w:pStyle w:val="Heading3"/>
      </w:pPr>
      <w:r>
        <w:t>Treatment</w:t>
      </w:r>
    </w:p>
    <w:p w14:paraId="20792735" w14:textId="77777777" w:rsidR="00C6760C" w:rsidRDefault="00C6760C" w:rsidP="00C6760C">
      <w:pPr>
        <w:pStyle w:val="Heading4"/>
      </w:pPr>
      <w:r>
        <w:t>Treatment Provider 1</w:t>
      </w:r>
    </w:p>
    <w:p w14:paraId="62E1E874" w14:textId="77777777" w:rsidR="00C6760C" w:rsidRDefault="00C6760C" w:rsidP="00C6760C">
      <w:pPr>
        <w:pStyle w:val="ListParagraph"/>
        <w:spacing w:before="0"/>
        <w:ind w:right="0"/>
        <w:contextualSpacing/>
      </w:pPr>
      <w:r w:rsidRPr="004570BF">
        <w:t xml:space="preserve">Include a sub-heading for </w:t>
      </w:r>
      <w:r>
        <w:t>each treatment provider.</w:t>
      </w:r>
    </w:p>
    <w:p w14:paraId="0F9F9FEE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Include details about the engagement, </w:t>
      </w:r>
      <w:r w:rsidRPr="00F47F49">
        <w:rPr>
          <w:b/>
          <w:bCs/>
        </w:rPr>
        <w:t>bolding</w:t>
      </w:r>
      <w:r>
        <w:t xml:space="preserve"> key information related to the context of the applicant’s substance use. </w:t>
      </w:r>
    </w:p>
    <w:p w14:paraId="79C7359D" w14:textId="77777777" w:rsidR="00C6760C" w:rsidRDefault="00C6760C" w:rsidP="00C6760C">
      <w:pPr>
        <w:pStyle w:val="Heading3"/>
      </w:pPr>
      <w:r>
        <w:t>Materiality</w:t>
      </w:r>
    </w:p>
    <w:p w14:paraId="6A60C52A" w14:textId="77777777" w:rsidR="00C6760C" w:rsidRDefault="00C6760C" w:rsidP="00C6760C">
      <w:pPr>
        <w:pStyle w:val="ListParagraph"/>
        <w:spacing w:before="0"/>
        <w:ind w:right="0"/>
        <w:contextualSpacing/>
      </w:pPr>
      <w:r>
        <w:t>P</w:t>
      </w:r>
      <w:r w:rsidRPr="006E3576">
        <w:t>rovide examples of how they continued to experience symptoms of their diagnoses during times of non-use.</w:t>
      </w:r>
    </w:p>
    <w:p w14:paraId="1D78C349" w14:textId="77777777" w:rsidR="00C6760C" w:rsidRPr="00BC517E" w:rsidRDefault="00C6760C" w:rsidP="00C6760C">
      <w:pPr>
        <w:pStyle w:val="Heading2"/>
      </w:pPr>
      <w:r w:rsidRPr="00BC517E">
        <w:t xml:space="preserve">Functional Information </w:t>
      </w:r>
    </w:p>
    <w:p w14:paraId="3CE897FE" w14:textId="77777777" w:rsidR="00C6760C" w:rsidRDefault="00C6760C" w:rsidP="00C6760C">
      <w:pPr>
        <w:pStyle w:val="ListParagraph"/>
        <w:spacing w:before="0"/>
        <w:ind w:right="0"/>
        <w:contextualSpacing/>
      </w:pPr>
      <w:r>
        <w:t xml:space="preserve">Address all four areas of functioning as comprehensively as possible (at least 1-2 good paragraphs of information for each). Keep the four subheadings below and discuss the applicant’s functional impairments in each of these four areas of mental functioning. </w:t>
      </w:r>
    </w:p>
    <w:p w14:paraId="421BC842" w14:textId="77777777" w:rsidR="00C6760C" w:rsidRDefault="00C6760C" w:rsidP="00C6760C">
      <w:pPr>
        <w:pStyle w:val="ListParagraph"/>
        <w:spacing w:before="0"/>
        <w:ind w:right="0"/>
        <w:contextualSpacing/>
      </w:pPr>
      <w:r>
        <w:t>Use specific examples, detailed observations, and direct quotes to illustrate how the applicant’s symptoms (including experiences of trauma) impact their current ability to function.</w:t>
      </w:r>
    </w:p>
    <w:p w14:paraId="3EDE75C7" w14:textId="77777777" w:rsidR="00C6760C" w:rsidRDefault="00C6760C" w:rsidP="00C6760C">
      <w:pPr>
        <w:pStyle w:val="ListParagraph"/>
        <w:spacing w:before="0"/>
        <w:ind w:right="0"/>
        <w:contextualSpacing/>
      </w:pPr>
      <w:r>
        <w:t>Use subheadings to identify the source of the information (i.e., case worker, the applicant, collateral sources, medical records, employers).</w:t>
      </w:r>
    </w:p>
    <w:p w14:paraId="7759190C" w14:textId="77777777" w:rsidR="00C6760C" w:rsidRPr="00A7671A" w:rsidRDefault="00C6760C" w:rsidP="00C6760C">
      <w:pPr>
        <w:pStyle w:val="ListParagraph"/>
        <w:spacing w:before="0"/>
        <w:ind w:right="0"/>
        <w:contextualSpacing/>
      </w:pPr>
      <w:r w:rsidRPr="00F47F49">
        <w:rPr>
          <w:b/>
          <w:bCs/>
        </w:rPr>
        <w:t>Bold</w:t>
      </w:r>
      <w:r>
        <w:t xml:space="preserve"> key information related to the severity of the impairment so that it stands out to the DDS examiner. </w:t>
      </w:r>
    </w:p>
    <w:p w14:paraId="3022E5AF" w14:textId="77777777" w:rsidR="00C6760C" w:rsidRDefault="00C6760C" w:rsidP="00C6760C">
      <w:pPr>
        <w:pStyle w:val="Heading3"/>
      </w:pPr>
      <w:r w:rsidRPr="00BC517E">
        <w:t>Understand, Remember, or Apply Information</w:t>
      </w:r>
    </w:p>
    <w:p w14:paraId="45D23C05" w14:textId="77777777" w:rsidR="00C6760C" w:rsidRPr="00F60C24" w:rsidRDefault="00C6760C" w:rsidP="00C6760C">
      <w:pPr>
        <w:pStyle w:val="ListParagraph"/>
        <w:numPr>
          <w:ilvl w:val="0"/>
          <w:numId w:val="5"/>
        </w:numPr>
        <w:spacing w:before="0"/>
        <w:ind w:right="0"/>
        <w:contextualSpacing/>
      </w:pPr>
      <w:r>
        <w:t>Document the applicant’s</w:t>
      </w:r>
      <w:r w:rsidRPr="00151D27">
        <w:t xml:space="preserve"> abilit</w:t>
      </w:r>
      <w:r>
        <w:t>y</w:t>
      </w:r>
      <w:r w:rsidRPr="00151D27">
        <w:t xml:space="preserve"> to learn, recall, and use information to perform work activities.</w:t>
      </w:r>
      <w:r>
        <w:t xml:space="preserve"> </w:t>
      </w:r>
      <w:r w:rsidRPr="00151D27">
        <w:t xml:space="preserve">DDS evaluates the applicant’s ability to understand and remember information and instructions such that the applicant </w:t>
      </w:r>
      <w:r>
        <w:t>can</w:t>
      </w:r>
      <w:r w:rsidRPr="00151D27">
        <w:t xml:space="preserve"> apply this information in a work setting. DDS will consider an applicant’s ability to learn new information, ask questions, perform multi-step tasks, and identify and correct mistakes on an </w:t>
      </w:r>
      <w:r w:rsidRPr="00151D27">
        <w:rPr>
          <w:i/>
          <w:iCs/>
        </w:rPr>
        <w:t>independent, appropriate, effective, and sustained basis.</w:t>
      </w:r>
    </w:p>
    <w:p w14:paraId="2D5576AA" w14:textId="77777777" w:rsidR="00C6760C" w:rsidRDefault="00C6760C" w:rsidP="00C6760C">
      <w:pPr>
        <w:pStyle w:val="Heading3"/>
      </w:pPr>
      <w:r w:rsidRPr="00BC517E">
        <w:t>Interact with Others</w:t>
      </w:r>
    </w:p>
    <w:p w14:paraId="42B63259" w14:textId="45A5E973" w:rsidR="00C6760C" w:rsidRDefault="00C6760C" w:rsidP="00C6760C">
      <w:pPr>
        <w:pStyle w:val="ListParagraph"/>
        <w:spacing w:before="0"/>
        <w:ind w:right="0"/>
        <w:contextualSpacing/>
      </w:pPr>
      <w:r>
        <w:t>Document the applicant’s</w:t>
      </w:r>
      <w:r w:rsidRPr="00377CD0">
        <w:t xml:space="preserve"> </w:t>
      </w:r>
      <w:r>
        <w:t xml:space="preserve">ability </w:t>
      </w:r>
      <w:r w:rsidRPr="00377CD0">
        <w:t>to relate to and work with supervisors, co-workers, and the public, such as family members, friends, neighbors, clerks, landlords, or bus drivers.</w:t>
      </w:r>
    </w:p>
    <w:p w14:paraId="62B64AF5" w14:textId="77777777" w:rsidR="00C6760C" w:rsidRDefault="00C6760C" w:rsidP="00C6760C">
      <w:pPr>
        <w:pStyle w:val="ListParagraph"/>
        <w:spacing w:before="0"/>
        <w:ind w:right="0"/>
        <w:contextualSpacing/>
      </w:pPr>
      <w:r w:rsidRPr="000F5200">
        <w:lastRenderedPageBreak/>
        <w:t>DDS is evaluating the applicant’s ability to function around others in a work setting</w:t>
      </w:r>
      <w:r w:rsidRPr="000F5200">
        <w:rPr>
          <w:i/>
          <w:iCs/>
        </w:rPr>
        <w:t>. </w:t>
      </w:r>
      <w:r w:rsidRPr="000F5200">
        <w:t xml:space="preserve">Interaction with others in work situations may involve communication with the public, responding appropriately to </w:t>
      </w:r>
      <w:proofErr w:type="gramStart"/>
      <w:r w:rsidRPr="000F5200">
        <w:t>persons</w:t>
      </w:r>
      <w:proofErr w:type="gramEnd"/>
      <w:r w:rsidRPr="000F5200">
        <w:t xml:space="preserve"> in authority (e.g., supervisors), or cooperative behaviors involving coworkers.</w:t>
      </w:r>
    </w:p>
    <w:p w14:paraId="066695EA" w14:textId="77777777" w:rsidR="00C6760C" w:rsidRDefault="00C6760C" w:rsidP="00C6760C">
      <w:pPr>
        <w:pStyle w:val="Heading3"/>
      </w:pPr>
      <w:r w:rsidRPr="00BC517E">
        <w:t xml:space="preserve">Concentrate, Persist, or Maintain Pace </w:t>
      </w:r>
    </w:p>
    <w:p w14:paraId="2891DD9E" w14:textId="77777777" w:rsidR="00C6760C" w:rsidRDefault="00C6760C" w:rsidP="00C6760C">
      <w:pPr>
        <w:pStyle w:val="ListParagraph"/>
        <w:spacing w:before="0"/>
        <w:ind w:right="0"/>
        <w:contextualSpacing/>
      </w:pPr>
      <w:r>
        <w:t>Document the applicant’s</w:t>
      </w:r>
      <w:r w:rsidRPr="00377CD0">
        <w:t xml:space="preserve"> </w:t>
      </w:r>
      <w:r>
        <w:t xml:space="preserve">ability </w:t>
      </w:r>
      <w:r w:rsidRPr="00377CD0">
        <w:t xml:space="preserve">to </w:t>
      </w:r>
      <w:r w:rsidRPr="00EA7707">
        <w:t>focus attention on work activities and stay on task at a sustained rate.</w:t>
      </w:r>
    </w:p>
    <w:p w14:paraId="7EEFC54B" w14:textId="77777777" w:rsidR="00C6760C" w:rsidRPr="00EA7707" w:rsidRDefault="00C6760C" w:rsidP="00C6760C">
      <w:pPr>
        <w:pStyle w:val="ListParagraph"/>
        <w:spacing w:before="0"/>
        <w:ind w:right="0"/>
        <w:contextualSpacing/>
      </w:pPr>
      <w:r w:rsidRPr="001F172C">
        <w:t>DDS will evaluate the amount of extra supervision or assistance the applicant needs to complete a task in accordance with quality and accuracy standards</w:t>
      </w:r>
      <w:r>
        <w:t xml:space="preserve"> or at a consistent pace without an unreasonable number and length of rest periods</w:t>
      </w:r>
      <w:r w:rsidRPr="001F172C">
        <w:t xml:space="preserve"> or without undue interruptions or distractions.</w:t>
      </w:r>
    </w:p>
    <w:p w14:paraId="4F70D8B7" w14:textId="77777777" w:rsidR="00C6760C" w:rsidRDefault="00C6760C" w:rsidP="00C6760C">
      <w:pPr>
        <w:pStyle w:val="Heading3"/>
      </w:pPr>
      <w:r w:rsidRPr="00BC517E">
        <w:t>Adapt or Manage Oneself</w:t>
      </w:r>
    </w:p>
    <w:p w14:paraId="3736B1BB" w14:textId="77777777" w:rsidR="00C6760C" w:rsidRDefault="00C6760C" w:rsidP="00C6760C">
      <w:pPr>
        <w:pStyle w:val="ListParagraph"/>
        <w:spacing w:before="0"/>
        <w:ind w:right="0"/>
        <w:contextualSpacing/>
      </w:pPr>
      <w:r>
        <w:t>Document the applicant’s</w:t>
      </w:r>
      <w:r w:rsidRPr="00377CD0">
        <w:t xml:space="preserve"> </w:t>
      </w:r>
      <w:r>
        <w:t xml:space="preserve">ability </w:t>
      </w:r>
      <w:r w:rsidRPr="00377CD0">
        <w:t xml:space="preserve">to </w:t>
      </w:r>
      <w:r w:rsidRPr="00F977E2">
        <w:t>regulate emotions, control behavior, and maintain well-being in a work setting.</w:t>
      </w:r>
    </w:p>
    <w:p w14:paraId="484D3730" w14:textId="77777777" w:rsidR="00C6760C" w:rsidRPr="00F977E2" w:rsidRDefault="00C6760C" w:rsidP="00C6760C">
      <w:pPr>
        <w:pStyle w:val="ListParagraph"/>
        <w:spacing w:before="0"/>
        <w:ind w:right="0"/>
        <w:contextualSpacing/>
      </w:pPr>
      <w:r w:rsidRPr="004E33D8">
        <w:t xml:space="preserve">DDS uses information related to the applicant’s ability to adapt and manage </w:t>
      </w:r>
      <w:r>
        <w:t>themselves</w:t>
      </w:r>
      <w:r w:rsidRPr="004E33D8">
        <w:t xml:space="preserve"> to determine a person's ability to respond appropriately to work pressures and </w:t>
      </w:r>
      <w:r>
        <w:t>their</w:t>
      </w:r>
      <w:r w:rsidRPr="004E33D8">
        <w:t xml:space="preserve"> capacity for self-management at home, work, and in the community.</w:t>
      </w:r>
    </w:p>
    <w:p w14:paraId="554B07A0" w14:textId="77777777" w:rsidR="00C6760C" w:rsidRPr="00BC517E" w:rsidRDefault="00C6760C" w:rsidP="00C6760C">
      <w:pPr>
        <w:pStyle w:val="Heading2"/>
      </w:pPr>
      <w:r w:rsidRPr="00BC517E">
        <w:t>Summary</w:t>
      </w:r>
    </w:p>
    <w:p w14:paraId="3A706123" w14:textId="77777777" w:rsidR="00C6760C" w:rsidRDefault="00C6760C" w:rsidP="00C6760C">
      <w:r>
        <w:t xml:space="preserve">Due to the symptoms and limitations resulting from [Applicant’s name] diagnoses of [List physical and mental health diagnoses], [Applicant’s name] has been unable to work at a Substantial Gainful (SGA) Level. All records used to populate this report will also be submitted with the applicant’s claim. </w:t>
      </w:r>
    </w:p>
    <w:p w14:paraId="044B57A8" w14:textId="77777777" w:rsidR="00C6760C" w:rsidRDefault="00C6760C" w:rsidP="00C6760C">
      <w:r>
        <w:t xml:space="preserve">Please contact me for any additional information </w:t>
      </w:r>
      <w:proofErr w:type="gramStart"/>
      <w:r>
        <w:t>at</w:t>
      </w:r>
      <w:proofErr w:type="gramEnd"/>
      <w:r>
        <w:t xml:space="preserve"> [Your phone number].</w:t>
      </w:r>
    </w:p>
    <w:p w14:paraId="596E76A3" w14:textId="77777777" w:rsidR="00C6760C" w:rsidRDefault="00C6760C" w:rsidP="00C6760C">
      <w:r w:rsidRPr="00A7671A">
        <w:t>Sincerely,</w:t>
      </w:r>
    </w:p>
    <w:p w14:paraId="7DCA244D" w14:textId="77777777" w:rsidR="00C6760C" w:rsidRDefault="00C6760C" w:rsidP="00C6760C">
      <w:r>
        <w:t>[SOAR case worker name and contact information]</w:t>
      </w:r>
    </w:p>
    <w:p w14:paraId="4EDF9D0D" w14:textId="77777777" w:rsidR="00C6760C" w:rsidRDefault="00C6760C" w:rsidP="00C6760C">
      <w:r w:rsidRPr="00CC7FBF">
        <w:t>[</w:t>
      </w:r>
      <w:r>
        <w:t>Signature of SOAR case worker</w:t>
      </w:r>
      <w:r w:rsidRPr="00CC7FBF">
        <w:t>]</w:t>
      </w:r>
    </w:p>
    <w:p w14:paraId="7398D7F5" w14:textId="77777777" w:rsidR="00C6760C" w:rsidRDefault="00C6760C" w:rsidP="00C6760C">
      <w:r>
        <w:t>[Acceptable Medical Source name and contact information]</w:t>
      </w:r>
    </w:p>
    <w:p w14:paraId="49A1C2D8" w14:textId="77777777" w:rsidR="00C6760C" w:rsidRPr="00CC7FBF" w:rsidRDefault="00C6760C" w:rsidP="00C6760C">
      <w:r w:rsidRPr="00CC7FBF">
        <w:t>[</w:t>
      </w:r>
      <w:r>
        <w:t>Signature of Acceptable Medical Source</w:t>
      </w:r>
      <w:r w:rsidRPr="00CC7FBF">
        <w:t>]</w:t>
      </w:r>
      <w:r w:rsidRPr="00CC7FBF">
        <w:tab/>
      </w:r>
    </w:p>
    <w:p w14:paraId="03BAE691" w14:textId="77777777" w:rsidR="005134FC" w:rsidRPr="00C6760C" w:rsidRDefault="005134FC" w:rsidP="00C6760C"/>
    <w:sectPr w:rsidR="005134FC" w:rsidRPr="00C6760C" w:rsidSect="003E26D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DA1F" w14:textId="77777777" w:rsidR="00471865" w:rsidRDefault="00471865" w:rsidP="0097526C">
      <w:r>
        <w:separator/>
      </w:r>
    </w:p>
  </w:endnote>
  <w:endnote w:type="continuationSeparator" w:id="0">
    <w:p w14:paraId="577B88B7" w14:textId="77777777" w:rsidR="00471865" w:rsidRDefault="00471865" w:rsidP="0097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0"/>
        <w:szCs w:val="20"/>
      </w:rPr>
      <w:id w:val="524284936"/>
      <w:docPartObj>
        <w:docPartGallery w:val="Page Numbers (Bottom of Page)"/>
        <w:docPartUnique/>
      </w:docPartObj>
    </w:sdtPr>
    <w:sdtEndPr>
      <w:rPr>
        <w:i w:val="0"/>
        <w:iCs w:val="0"/>
        <w:noProof/>
      </w:rPr>
    </w:sdtEndPr>
    <w:sdtContent>
      <w:p w14:paraId="4F7E7632" w14:textId="03541775" w:rsidR="00970212" w:rsidRPr="003E26DB" w:rsidRDefault="00C6760C" w:rsidP="0097526C">
        <w:pPr>
          <w:pStyle w:val="Footer"/>
          <w:rPr>
            <w:sz w:val="20"/>
            <w:szCs w:val="20"/>
          </w:rPr>
        </w:pPr>
        <w:r>
          <w:rPr>
            <w:i/>
            <w:iCs/>
            <w:sz w:val="20"/>
            <w:szCs w:val="20"/>
          </w:rPr>
          <w:t>SOAR FAST</w:t>
        </w:r>
        <w:r w:rsidR="00364E5B">
          <w:rPr>
            <w:i/>
            <w:iCs/>
            <w:sz w:val="20"/>
            <w:szCs w:val="20"/>
          </w:rPr>
          <w:t xml:space="preserve"> MSR</w:t>
        </w:r>
        <w:r>
          <w:rPr>
            <w:i/>
            <w:iCs/>
            <w:sz w:val="20"/>
            <w:szCs w:val="20"/>
          </w:rPr>
          <w:t xml:space="preserve"> Instructions</w:t>
        </w:r>
        <w:r w:rsidR="004543FA" w:rsidRPr="003E26DB">
          <w:rPr>
            <w:sz w:val="20"/>
            <w:szCs w:val="20"/>
          </w:rPr>
          <w:t>—</w:t>
        </w:r>
        <w:r w:rsidR="00970212" w:rsidRPr="003E26DB">
          <w:rPr>
            <w:sz w:val="20"/>
            <w:szCs w:val="20"/>
          </w:rPr>
          <w:fldChar w:fldCharType="begin"/>
        </w:r>
        <w:r w:rsidR="00970212" w:rsidRPr="003E26DB">
          <w:rPr>
            <w:sz w:val="20"/>
            <w:szCs w:val="20"/>
          </w:rPr>
          <w:instrText xml:space="preserve"> PAGE   \* MERGEFORMAT </w:instrText>
        </w:r>
        <w:r w:rsidR="00970212" w:rsidRPr="003E26DB">
          <w:rPr>
            <w:sz w:val="20"/>
            <w:szCs w:val="20"/>
          </w:rPr>
          <w:fldChar w:fldCharType="separate"/>
        </w:r>
        <w:r w:rsidR="00970212" w:rsidRPr="003E26DB">
          <w:rPr>
            <w:noProof/>
            <w:sz w:val="20"/>
            <w:szCs w:val="20"/>
          </w:rPr>
          <w:t>2</w:t>
        </w:r>
        <w:r w:rsidR="00970212" w:rsidRPr="003E26DB">
          <w:rPr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C8BC" w14:textId="77777777" w:rsidR="005134FC" w:rsidRDefault="004543F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E2224A5" wp14:editId="1EE486D0">
          <wp:simplePos x="0" y="0"/>
          <wp:positionH relativeFrom="margin">
            <wp:posOffset>-914400</wp:posOffset>
          </wp:positionH>
          <wp:positionV relativeFrom="paragraph">
            <wp:posOffset>-211455</wp:posOffset>
          </wp:positionV>
          <wp:extent cx="7746365" cy="756285"/>
          <wp:effectExtent l="0" t="0" r="0" b="0"/>
          <wp:wrapTight wrapText="bothSides">
            <wp:wrapPolygon edited="0">
              <wp:start x="9349" y="5441"/>
              <wp:lineTo x="9243" y="15234"/>
              <wp:lineTo x="19176" y="15234"/>
              <wp:lineTo x="19070" y="5441"/>
              <wp:lineTo x="9349" y="5441"/>
            </wp:wrapPolygon>
          </wp:wrapTight>
          <wp:docPr id="11" name="Picture 11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14"/>
                  <a:stretch/>
                </pic:blipFill>
                <pic:spPr bwMode="auto">
                  <a:xfrm>
                    <a:off x="0" y="0"/>
                    <a:ext cx="7746365" cy="756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5743" w14:textId="77777777" w:rsidR="00471865" w:rsidRDefault="00471865" w:rsidP="0097526C">
      <w:r>
        <w:separator/>
      </w:r>
    </w:p>
  </w:footnote>
  <w:footnote w:type="continuationSeparator" w:id="0">
    <w:p w14:paraId="6AABDBA8" w14:textId="77777777" w:rsidR="00471865" w:rsidRDefault="00471865" w:rsidP="0097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8500" w14:textId="77777777" w:rsidR="003E26DB" w:rsidRPr="003E26DB" w:rsidRDefault="003E26DB" w:rsidP="003E26DB">
    <w:pPr>
      <w:pStyle w:val="Header"/>
      <w:jc w:val="right"/>
      <w:rPr>
        <w:sz w:val="20"/>
        <w:szCs w:val="20"/>
      </w:rPr>
    </w:pPr>
    <w:r w:rsidRPr="003E26DB">
      <w:rPr>
        <w:sz w:val="20"/>
        <w:szCs w:val="20"/>
      </w:rPr>
      <w:t>Policy Research Associates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474B" w14:textId="77777777" w:rsidR="005134FC" w:rsidRDefault="005134FC">
    <w:pPr>
      <w:pStyle w:val="Header"/>
    </w:pPr>
    <w:r>
      <w:rPr>
        <w:noProof/>
      </w:rPr>
      <w:drawing>
        <wp:anchor distT="91440" distB="0" distL="114300" distR="114300" simplePos="0" relativeHeight="251658240" behindDoc="1" locked="0" layoutInCell="1" allowOverlap="1" wp14:anchorId="3B4F2840" wp14:editId="66C7E828">
          <wp:simplePos x="0" y="0"/>
          <wp:positionH relativeFrom="page">
            <wp:posOffset>0</wp:posOffset>
          </wp:positionH>
          <wp:positionV relativeFrom="page">
            <wp:posOffset>189186</wp:posOffset>
          </wp:positionV>
          <wp:extent cx="7763256" cy="1325880"/>
          <wp:effectExtent l="0" t="0" r="0" b="0"/>
          <wp:wrapTopAndBottom/>
          <wp:docPr id="10" name="Picture 10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hap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26"/>
                  <a:stretch/>
                </pic:blipFill>
                <pic:spPr bwMode="auto">
                  <a:xfrm>
                    <a:off x="0" y="0"/>
                    <a:ext cx="7763256" cy="1325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2596E"/>
    <w:multiLevelType w:val="hybridMultilevel"/>
    <w:tmpl w:val="4900D828"/>
    <w:lvl w:ilvl="0" w:tplc="1C9A7F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B6763A"/>
    <w:multiLevelType w:val="hybridMultilevel"/>
    <w:tmpl w:val="ABB60462"/>
    <w:lvl w:ilvl="0" w:tplc="62C20BB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D4880"/>
    <w:multiLevelType w:val="hybridMultilevel"/>
    <w:tmpl w:val="1B7E1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15801"/>
    <w:multiLevelType w:val="hybridMultilevel"/>
    <w:tmpl w:val="CD84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258DB"/>
    <w:multiLevelType w:val="hybridMultilevel"/>
    <w:tmpl w:val="79B0CF42"/>
    <w:lvl w:ilvl="0" w:tplc="D090C4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7193561">
    <w:abstractNumId w:val="4"/>
  </w:num>
  <w:num w:numId="2" w16cid:durableId="1830513948">
    <w:abstractNumId w:val="0"/>
  </w:num>
  <w:num w:numId="3" w16cid:durableId="317460847">
    <w:abstractNumId w:val="1"/>
  </w:num>
  <w:num w:numId="4" w16cid:durableId="731122266">
    <w:abstractNumId w:val="3"/>
  </w:num>
  <w:num w:numId="5" w16cid:durableId="1977375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zM0sjQxsLSwNLVQ0lEKTi0uzszPAymwqAUABTt6ciwAAAA="/>
  </w:docVars>
  <w:rsids>
    <w:rsidRoot w:val="00A308EF"/>
    <w:rsid w:val="000002E0"/>
    <w:rsid w:val="00010952"/>
    <w:rsid w:val="000515AF"/>
    <w:rsid w:val="00096603"/>
    <w:rsid w:val="00107448"/>
    <w:rsid w:val="001271FB"/>
    <w:rsid w:val="0014608C"/>
    <w:rsid w:val="00163310"/>
    <w:rsid w:val="001A0F5C"/>
    <w:rsid w:val="001E57E1"/>
    <w:rsid w:val="00221B02"/>
    <w:rsid w:val="0023325A"/>
    <w:rsid w:val="00286C74"/>
    <w:rsid w:val="002A0B42"/>
    <w:rsid w:val="00364E5B"/>
    <w:rsid w:val="003C02E6"/>
    <w:rsid w:val="003C19C1"/>
    <w:rsid w:val="003E26DB"/>
    <w:rsid w:val="004543FA"/>
    <w:rsid w:val="00471865"/>
    <w:rsid w:val="005134FC"/>
    <w:rsid w:val="005C7078"/>
    <w:rsid w:val="006220F4"/>
    <w:rsid w:val="006D46F8"/>
    <w:rsid w:val="006E4E5E"/>
    <w:rsid w:val="00757A84"/>
    <w:rsid w:val="007D68B0"/>
    <w:rsid w:val="00834222"/>
    <w:rsid w:val="00970212"/>
    <w:rsid w:val="00973770"/>
    <w:rsid w:val="0097526C"/>
    <w:rsid w:val="009F588E"/>
    <w:rsid w:val="00A308EF"/>
    <w:rsid w:val="00A72401"/>
    <w:rsid w:val="00B862FB"/>
    <w:rsid w:val="00BA2AC0"/>
    <w:rsid w:val="00C6760C"/>
    <w:rsid w:val="00CD1811"/>
    <w:rsid w:val="00D03A0F"/>
    <w:rsid w:val="00D4761E"/>
    <w:rsid w:val="00D522B9"/>
    <w:rsid w:val="00D962F6"/>
    <w:rsid w:val="00E021FD"/>
    <w:rsid w:val="00E25137"/>
    <w:rsid w:val="00E773E1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CF103"/>
  <w15:chartTrackingRefBased/>
  <w15:docId w15:val="{31F15435-0B42-461F-BCEC-3ACD4926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60C"/>
    <w:pPr>
      <w:spacing w:before="100" w:after="200" w:line="276" w:lineRule="auto"/>
    </w:pPr>
    <w:rPr>
      <w:rFonts w:eastAsiaTheme="minorEastAsia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811"/>
    <w:pPr>
      <w:keepNext/>
      <w:keepLines/>
      <w:spacing w:before="240" w:after="0"/>
      <w:outlineLvl w:val="0"/>
    </w:pPr>
    <w:rPr>
      <w:rFonts w:eastAsiaTheme="majorEastAsia" w:cstheme="majorBidi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F5C"/>
    <w:pPr>
      <w:keepNext/>
      <w:keepLines/>
      <w:spacing w:before="40" w:after="0"/>
      <w:outlineLvl w:val="1"/>
    </w:pPr>
    <w:rPr>
      <w:rFonts w:eastAsiaTheme="majorEastAsia" w:cstheme="majorBidi"/>
      <w:color w:val="3B4F57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8B0"/>
    <w:pPr>
      <w:keepNext/>
      <w:keepLines/>
      <w:spacing w:before="40" w:after="0"/>
      <w:outlineLvl w:val="2"/>
    </w:pPr>
    <w:rPr>
      <w:rFonts w:eastAsiaTheme="majorEastAsia" w:cstheme="majorBidi"/>
      <w:color w:val="3B4F57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F5C"/>
    <w:pPr>
      <w:keepNext/>
      <w:keepLines/>
      <w:spacing w:before="40" w:after="0"/>
      <w:outlineLvl w:val="3"/>
    </w:pPr>
    <w:rPr>
      <w:rFonts w:eastAsiaTheme="majorEastAsia" w:cstheme="majorBidi"/>
      <w:color w:val="3B4F5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4222"/>
    <w:pPr>
      <w:keepNext/>
      <w:keepLines/>
      <w:spacing w:before="40" w:after="0"/>
      <w:outlineLvl w:val="4"/>
    </w:pPr>
    <w:rPr>
      <w:rFonts w:eastAsiaTheme="majorEastAsia" w:cstheme="majorBidi"/>
      <w:i/>
      <w:iCs/>
      <w:color w:val="5B514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4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B4F5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811"/>
    <w:rPr>
      <w:rFonts w:asciiTheme="majorHAnsi" w:eastAsiaTheme="majorEastAsia" w:hAnsiTheme="majorHAnsi" w:cstheme="majorBidi"/>
      <w:color w:val="00000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A0F5C"/>
    <w:rPr>
      <w:rFonts w:asciiTheme="majorHAnsi" w:eastAsiaTheme="majorEastAsia" w:hAnsiTheme="majorHAnsi" w:cstheme="majorBidi"/>
      <w:color w:val="3B4F57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68B0"/>
    <w:rPr>
      <w:rFonts w:asciiTheme="majorHAnsi" w:eastAsiaTheme="majorEastAsia" w:hAnsiTheme="majorHAnsi" w:cstheme="majorBidi"/>
      <w:color w:val="3B4F57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F5C"/>
    <w:rPr>
      <w:rFonts w:asciiTheme="majorHAnsi" w:eastAsiaTheme="majorEastAsia" w:hAnsiTheme="majorHAnsi" w:cstheme="majorBidi"/>
      <w:color w:val="3B4F57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34222"/>
    <w:rPr>
      <w:rFonts w:asciiTheme="majorHAnsi" w:eastAsiaTheme="majorEastAsia" w:hAnsiTheme="majorHAnsi" w:cstheme="majorBidi"/>
      <w:i/>
      <w:iCs/>
      <w:color w:val="5B5146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70212"/>
    <w:pPr>
      <w:spacing w:after="0"/>
    </w:pPr>
    <w:rPr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70212"/>
    <w:rPr>
      <w:rFonts w:asciiTheme="majorHAnsi" w:hAnsiTheme="majorHAnsi"/>
      <w:sz w:val="56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212"/>
    <w:pPr>
      <w:numPr>
        <w:ilvl w:val="1"/>
      </w:numPr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70212"/>
    <w:rPr>
      <w:rFonts w:asciiTheme="majorHAnsi" w:eastAsiaTheme="minorEastAsia" w:hAnsiTheme="majorHAnsi"/>
      <w:color w:val="5A5A5A" w:themeColor="text1" w:themeTint="A5"/>
      <w:spacing w:val="15"/>
      <w:sz w:val="24"/>
    </w:rPr>
  </w:style>
  <w:style w:type="paragraph" w:styleId="NoSpacing">
    <w:name w:val="No Spacing"/>
    <w:uiPriority w:val="1"/>
    <w:qFormat/>
    <w:rsid w:val="0097526C"/>
    <w:pPr>
      <w:spacing w:after="0" w:line="240" w:lineRule="auto"/>
    </w:pPr>
    <w:rPr>
      <w:rFonts w:asciiTheme="majorHAnsi" w:hAnsiTheme="majorHAnsi"/>
      <w:color w:val="000000"/>
      <w:sz w:val="24"/>
      <w:szCs w:val="24"/>
    </w:rPr>
  </w:style>
  <w:style w:type="paragraph" w:styleId="ListParagraph">
    <w:name w:val="List Paragraph"/>
    <w:basedOn w:val="Quote"/>
    <w:uiPriority w:val="34"/>
    <w:qFormat/>
    <w:rsid w:val="0023325A"/>
    <w:pPr>
      <w:numPr>
        <w:numId w:val="3"/>
      </w:numPr>
      <w:jc w:val="left"/>
    </w:pPr>
    <w:rPr>
      <w:i w:val="0"/>
      <w:iCs w:val="0"/>
    </w:rPr>
  </w:style>
  <w:style w:type="character" w:styleId="Emphasis">
    <w:name w:val="Emphasis"/>
    <w:basedOn w:val="DefaultParagraphFont"/>
    <w:uiPriority w:val="20"/>
    <w:qFormat/>
    <w:rsid w:val="000002E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F588E"/>
    <w:rPr>
      <w:i/>
      <w:iCs/>
      <w:color w:val="5B5146"/>
    </w:rPr>
  </w:style>
  <w:style w:type="character" w:styleId="Strong">
    <w:name w:val="Strong"/>
    <w:basedOn w:val="DefaultParagraphFont"/>
    <w:uiPriority w:val="22"/>
    <w:qFormat/>
    <w:rsid w:val="0097021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23325A"/>
    <w:pPr>
      <w:spacing w:before="200"/>
      <w:ind w:left="720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25A"/>
    <w:rPr>
      <w:rFonts w:asciiTheme="majorHAnsi" w:hAnsiTheme="majorHAnsi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B02"/>
    <w:pPr>
      <w:pBdr>
        <w:top w:val="single" w:sz="4" w:space="10" w:color="61818F"/>
        <w:bottom w:val="single" w:sz="4" w:space="10" w:color="61818F"/>
      </w:pBdr>
      <w:spacing w:before="360" w:after="360"/>
      <w:ind w:left="864" w:right="864"/>
      <w:jc w:val="center"/>
    </w:pPr>
    <w:rPr>
      <w:i/>
      <w:iCs/>
      <w:color w:val="3B4F5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B02"/>
    <w:rPr>
      <w:rFonts w:asciiTheme="majorHAnsi" w:hAnsiTheme="majorHAnsi"/>
      <w:i/>
      <w:iCs/>
      <w:color w:val="3B4F57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97021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7021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9F588E"/>
    <w:rPr>
      <w:b/>
      <w:bCs/>
      <w:smallCaps/>
      <w:color w:val="3B4F57"/>
      <w:spacing w:val="5"/>
    </w:rPr>
  </w:style>
  <w:style w:type="character" w:styleId="SubtleEmphasis">
    <w:name w:val="Subtle Emphasis"/>
    <w:basedOn w:val="DefaultParagraphFont"/>
    <w:uiPriority w:val="19"/>
    <w:qFormat/>
    <w:rsid w:val="00D4761E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97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12"/>
    <w:rPr>
      <w:rFonts w:asciiTheme="majorHAnsi" w:hAnsiTheme="maj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12"/>
    <w:rPr>
      <w:rFonts w:asciiTheme="majorHAnsi" w:hAnsiTheme="majorHAns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34222"/>
    <w:rPr>
      <w:rFonts w:asciiTheme="majorHAnsi" w:eastAsiaTheme="majorEastAsia" w:hAnsiTheme="majorHAnsi" w:cstheme="majorBidi"/>
      <w:i/>
      <w:iCs/>
      <w:color w:val="3B4F57"/>
      <w:sz w:val="24"/>
      <w:szCs w:val="24"/>
    </w:rPr>
  </w:style>
  <w:style w:type="character" w:styleId="Hyperlink">
    <w:name w:val="Hyperlink"/>
    <w:uiPriority w:val="99"/>
    <w:unhideWhenUsed/>
    <w:rsid w:val="00C676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sa.gov/disability/professionals/bluebook/AdultListings.ht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ssa.gov/disability/professionals/bluebook/AdultListings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ainc.sharepoint.com/Logos%20Letterhead%20%20Templates/PRA/PRA%20Letterhead%20-%20Calibri%20Light.dotx?OR=81dd2b71-fb82-4b33-ac71-fed46bf0f87a&amp;CID=6ba8c6a1-e0cd-a000-173b-82ead65aaecd&amp;CT=175863764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8D5A19B815C428F2F795C5F4FBA82" ma:contentTypeVersion="17" ma:contentTypeDescription="Create a new document." ma:contentTypeScope="" ma:versionID="e860cd5fcca0dfd1d18043d80e826441">
  <xsd:schema xmlns:xsd="http://www.w3.org/2001/XMLSchema" xmlns:xs="http://www.w3.org/2001/XMLSchema" xmlns:p="http://schemas.microsoft.com/office/2006/metadata/properties" xmlns:ns2="8b5731e5-934c-425e-9a57-a2bc971b8161" xmlns:ns3="87069ded-bfae-49dc-8e67-7e2dc53b150c" targetNamespace="http://schemas.microsoft.com/office/2006/metadata/properties" ma:root="true" ma:fieldsID="f01009a3fb320eb109f1b69b54f98283" ns2:_="" ns3:_="">
    <xsd:import namespace="8b5731e5-934c-425e-9a57-a2bc971b8161"/>
    <xsd:import namespace="87069ded-bfae-49dc-8e67-7e2dc53b1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731e5-934c-425e-9a57-a2bc971b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d396fbf-84ae-4ccc-b0ee-2e7811a3b7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ded-bfae-49dc-8e67-7e2dc53b1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fd8458-4e25-4a5f-87dd-c410f2468553}" ma:internalName="TaxCatchAll" ma:showField="CatchAllData" ma:web="87069ded-bfae-49dc-8e67-7e2dc53b1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5731e5-934c-425e-9a57-a2bc971b8161">
      <Terms xmlns="http://schemas.microsoft.com/office/infopath/2007/PartnerControls"/>
    </lcf76f155ced4ddcb4097134ff3c332f>
    <TaxCatchAll xmlns="87069ded-bfae-49dc-8e67-7e2dc53b150c" xsi:nil="true"/>
  </documentManagement>
</p:properties>
</file>

<file path=customXml/itemProps1.xml><?xml version="1.0" encoding="utf-8"?>
<ds:datastoreItem xmlns:ds="http://schemas.openxmlformats.org/officeDocument/2006/customXml" ds:itemID="{F43E9D51-6A00-4B7A-8126-A53C75C92D25}"/>
</file>

<file path=customXml/itemProps2.xml><?xml version="1.0" encoding="utf-8"?>
<ds:datastoreItem xmlns:ds="http://schemas.openxmlformats.org/officeDocument/2006/customXml" ds:itemID="{70B77F75-2656-46B1-AD88-ADA855EDB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14155-66C5-453E-A710-9BE0F06F2E99}">
  <ds:schemaRefs>
    <ds:schemaRef ds:uri="http://schemas.microsoft.com/office/2006/metadata/properties"/>
    <ds:schemaRef ds:uri="http://schemas.microsoft.com/office/infopath/2007/PartnerControls"/>
    <ds:schemaRef ds:uri="8b5731e5-934c-425e-9a57-a2bc971b8161"/>
    <ds:schemaRef ds:uri="87069ded-bfae-49dc-8e67-7e2dc53b15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PRA%20Letterhead%20-%20Calibri%20Light.dotx?OR=81dd2b71-fb82-4b33-ac71-fed46bf0f87a&amp;CID=6ba8c6a1-e0cd-a000-173b-82ead65aaecd&amp;CT=1758637643495</Template>
  <TotalTime>6</TotalTime>
  <Pages>4</Pages>
  <Words>887</Words>
  <Characters>5369</Characters>
  <Application>Microsoft Office Word</Application>
  <DocSecurity>0</DocSecurity>
  <Lines>117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Lupfer</dc:creator>
  <cp:keywords/>
  <dc:description/>
  <cp:lastModifiedBy>Kristin Lupfer</cp:lastModifiedBy>
  <cp:revision>7</cp:revision>
  <dcterms:created xsi:type="dcterms:W3CDTF">2025-09-23T14:27:00Z</dcterms:created>
  <dcterms:modified xsi:type="dcterms:W3CDTF">2026-03-13T22:08:00Z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39aec6c1-30ea-4bc4-bca3-4c4673d6d7d1</vt:lpwstr>
  </property>
  <property fmtid="{D5CDD505-2E9C-101B-9397-08002B2CF9AE}" pid="3" name="ContentTypeId">
    <vt:lpwstr>0x010100C1B8D5A19B815C428F2F795C5F4FBA82</vt:lpwstr>
  </property>
  <property fmtid="{D5CDD505-2E9C-101B-9397-08002B2CF9AE}" pid="4" name="MediaServiceImageTags">
    <vt:lpwstr/>
  </property>
</Properties>
</file>