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000002" w14:textId="77777777" w:rsidR="00115058" w:rsidRDefault="00115058" w:rsidP="00C6760C">
      <w:r>
        <w:t>[Insert DDS Address/Examiner, if known]</w:t>
      </w:r>
    </w:p>
    <w:p w14:paraId="1A000003" w14:textId="77777777" w:rsidR="00115058" w:rsidRDefault="00115058" w:rsidP="00C6760C">
      <w:r>
        <w:br/>
      </w:r>
      <w:r>
        <w:rPr>
          <w:rStyle w:val="Strong"/>
        </w:rPr>
        <w:t xml:space="preserve">Child’s Name (Applicant): </w:t>
      </w:r>
      <w:r>
        <w:rPr>
          <w:rStyle w:val="Strong"/>
        </w:rPr>
        <w:br/>
        <w:t>Social Security Number (SSN):</w:t>
      </w:r>
      <w:r>
        <w:rPr>
          <w:rStyle w:val="Strong"/>
        </w:rPr>
        <w:br/>
        <w:t>Date of Birth (DOB):</w:t>
      </w:r>
      <w:r>
        <w:rPr>
          <w:rStyle w:val="Strong"/>
        </w:rPr>
        <w:br/>
        <w:t>Age:</w:t>
      </w:r>
      <w:r>
        <w:rPr>
          <w:rStyle w:val="Strong"/>
        </w:rPr>
        <w:br/>
        <w:t>Parent, Guardian, or Caregiver:</w:t>
      </w:r>
    </w:p>
    <w:p w14:paraId="1A000004" w14:textId="77777777" w:rsidR="00115058" w:rsidRDefault="00115058" w:rsidP="00C6760C">
      <w:r>
        <w:t>Dear DDS Examiner,</w:t>
      </w:r>
    </w:p>
    <w:p w14:paraId="1A000005" w14:textId="77777777" w:rsidR="00115058" w:rsidRDefault="00115058" w:rsidP="00C6760C">
      <w:pPr>
        <w:pStyle w:val="Heading2"/>
      </w:pPr>
      <w:r>
        <w:t>Introduction</w:t>
      </w:r>
    </w:p>
    <w:p w14:paraId="1A000006" w14:textId="77777777" w:rsidR="00115058" w:rsidRDefault="00115058" w:rsidP="00C6760C">
      <w:pPr>
        <w:pStyle w:val="ListParagraph"/>
        <w:numPr>
          <w:ilvl w:val="0"/>
          <w:numId w:val="4"/>
        </w:numPr>
        <w:spacing w:before="0" w:after="200" w:line="276" w:lineRule="auto"/>
        <w:ind w:right="0"/>
        <w:contextualSpacing/>
      </w:pPr>
    </w:p>
    <w:p w14:paraId="1A000007" w14:textId="77777777" w:rsidR="00115058" w:rsidRDefault="00115058" w:rsidP="00C6760C">
      <w:pPr>
        <w:pStyle w:val="Heading2"/>
      </w:pPr>
      <w:r>
        <w:t>Developmental and Educational History</w:t>
      </w:r>
    </w:p>
    <w:p w14:paraId="1A000008" w14:textId="77777777" w:rsidR="00115058" w:rsidRDefault="00115058" w:rsidP="00C6760C">
      <w:pPr>
        <w:pStyle w:val="ListParagraph"/>
        <w:spacing w:before="0" w:after="200" w:line="276" w:lineRule="auto"/>
        <w:ind w:right="0"/>
        <w:contextualSpacing/>
      </w:pPr>
    </w:p>
    <w:p w14:paraId="1A000009" w14:textId="77777777" w:rsidR="00115058" w:rsidRDefault="00115058" w:rsidP="00C6760C">
      <w:pPr>
        <w:pStyle w:val="Heading2"/>
      </w:pPr>
      <w:r>
        <w:t>Physical Health Treatment</w:t>
      </w:r>
    </w:p>
    <w:p w14:paraId="1A00000A" w14:textId="77777777" w:rsidR="00115058" w:rsidRDefault="00115058" w:rsidP="00C6760C">
      <w:pPr>
        <w:pStyle w:val="Heading3"/>
      </w:pPr>
      <w:r>
        <w:t>Diagnoses</w:t>
      </w:r>
    </w:p>
    <w:p w14:paraId="1A00000B" w14:textId="77777777" w:rsidR="00115058" w:rsidRDefault="00115058" w:rsidP="00C6760C">
      <w:pPr>
        <w:pStyle w:val="ListParagraph"/>
        <w:spacing w:before="0" w:after="200" w:line="276" w:lineRule="auto"/>
        <w:ind w:right="0"/>
        <w:contextualSpacing/>
      </w:pPr>
    </w:p>
    <w:p w14:paraId="1A00000C" w14:textId="77777777" w:rsidR="00115058" w:rsidRDefault="00115058" w:rsidP="00C6760C">
      <w:pPr>
        <w:pStyle w:val="Heading3"/>
      </w:pPr>
      <w:r>
        <w:t>Treatment</w:t>
      </w:r>
    </w:p>
    <w:p w14:paraId="1A00000D" w14:textId="77777777" w:rsidR="00115058" w:rsidRDefault="00115058" w:rsidP="00C6760C">
      <w:pPr>
        <w:pStyle w:val="Heading4"/>
      </w:pPr>
      <w:r>
        <w:t>Treatment Provider 1</w:t>
      </w:r>
    </w:p>
    <w:p w14:paraId="1A00000E" w14:textId="77777777" w:rsidR="00115058" w:rsidRDefault="00115058" w:rsidP="00C6760C">
      <w:pPr>
        <w:pStyle w:val="ListParagraph"/>
        <w:spacing w:before="0" w:after="200" w:line="276" w:lineRule="auto"/>
        <w:ind w:right="0"/>
        <w:contextualSpacing/>
      </w:pPr>
    </w:p>
    <w:p w14:paraId="1A00000F" w14:textId="77777777" w:rsidR="00115058" w:rsidRDefault="00115058" w:rsidP="00C6760C">
      <w:pPr>
        <w:pStyle w:val="Heading2"/>
      </w:pPr>
      <w:r>
        <w:t>Mental Health Treatment</w:t>
      </w:r>
    </w:p>
    <w:p w14:paraId="1A000010" w14:textId="77777777" w:rsidR="00115058" w:rsidRDefault="00115058" w:rsidP="00C6760C">
      <w:pPr>
        <w:pStyle w:val="Heading3"/>
      </w:pPr>
      <w:r>
        <w:t>Diagnoses</w:t>
      </w:r>
    </w:p>
    <w:p w14:paraId="1A000011" w14:textId="77777777" w:rsidR="00115058" w:rsidRDefault="00115058" w:rsidP="00C6760C">
      <w:pPr>
        <w:pStyle w:val="ListParagraph"/>
        <w:spacing w:before="0" w:after="200" w:line="276" w:lineRule="auto"/>
        <w:ind w:right="0"/>
        <w:contextualSpacing/>
      </w:pPr>
    </w:p>
    <w:p w14:paraId="1A000012" w14:textId="77777777" w:rsidR="00115058" w:rsidRDefault="00115058" w:rsidP="00C6760C">
      <w:pPr>
        <w:pStyle w:val="Heading3"/>
      </w:pPr>
      <w:r>
        <w:t>Treatment</w:t>
      </w:r>
    </w:p>
    <w:p w14:paraId="1A000013" w14:textId="77777777" w:rsidR="00115058" w:rsidRDefault="00115058" w:rsidP="00C6760C">
      <w:pPr>
        <w:pStyle w:val="Heading4"/>
      </w:pPr>
      <w:r>
        <w:t>Treatment Provider 1</w:t>
      </w:r>
    </w:p>
    <w:p w14:paraId="1A000014" w14:textId="77777777" w:rsidR="00115058" w:rsidRDefault="00115058" w:rsidP="00C6760C">
      <w:pPr>
        <w:pStyle w:val="ListParagraph"/>
        <w:spacing w:before="0" w:after="200" w:line="276" w:lineRule="auto"/>
        <w:ind w:right="0"/>
        <w:contextualSpacing/>
      </w:pPr>
    </w:p>
    <w:p w14:paraId="1A000015" w14:textId="77777777" w:rsidR="00115058" w:rsidRDefault="00115058" w:rsidP="00C6760C">
      <w:pPr>
        <w:pStyle w:val="Heading2"/>
      </w:pPr>
      <w:r>
        <w:t>Substance Use (if applicable)</w:t>
      </w:r>
    </w:p>
    <w:p w14:paraId="1A000016" w14:textId="77777777" w:rsidR="00115058" w:rsidRDefault="00115058" w:rsidP="00C6760C">
      <w:pPr>
        <w:pStyle w:val="Heading3"/>
      </w:pPr>
      <w:r>
        <w:t>Diagnoses</w:t>
      </w:r>
    </w:p>
    <w:p w14:paraId="1A000017" w14:textId="77777777" w:rsidR="00115058" w:rsidRDefault="00115058" w:rsidP="00C6760C">
      <w:pPr>
        <w:pStyle w:val="ListParagraph"/>
        <w:spacing w:before="0" w:after="200" w:line="276" w:lineRule="auto"/>
        <w:ind w:right="0"/>
        <w:contextualSpacing/>
      </w:pPr>
    </w:p>
    <w:p w14:paraId="1A000018" w14:textId="77777777" w:rsidR="00115058" w:rsidRDefault="00115058" w:rsidP="00C6760C">
      <w:pPr>
        <w:pStyle w:val="Heading3"/>
      </w:pPr>
      <w:r>
        <w:t>Treatment</w:t>
      </w:r>
    </w:p>
    <w:p w14:paraId="1A000019" w14:textId="77777777" w:rsidR="00115058" w:rsidRDefault="00115058" w:rsidP="00C6760C">
      <w:pPr>
        <w:pStyle w:val="Heading4"/>
      </w:pPr>
      <w:r>
        <w:t>Treatment Provider 1</w:t>
      </w:r>
    </w:p>
    <w:p w14:paraId="1A00001A" w14:textId="77777777" w:rsidR="00115058" w:rsidRDefault="00115058" w:rsidP="00C6760C">
      <w:pPr>
        <w:pStyle w:val="ListParagraph"/>
        <w:spacing w:before="0" w:after="200" w:line="276" w:lineRule="auto"/>
        <w:ind w:right="0"/>
        <w:contextualSpacing/>
      </w:pPr>
    </w:p>
    <w:p w14:paraId="1A00001B" w14:textId="77777777" w:rsidR="00115058" w:rsidRDefault="00115058" w:rsidP="00C6760C">
      <w:pPr>
        <w:pStyle w:val="Heading3"/>
      </w:pPr>
      <w:r>
        <w:lastRenderedPageBreak/>
        <w:t>Materiality</w:t>
      </w:r>
    </w:p>
    <w:p w14:paraId="1A00001C" w14:textId="77777777" w:rsidR="00115058" w:rsidRDefault="00115058" w:rsidP="00C6760C">
      <w:pPr>
        <w:pStyle w:val="ListParagraph"/>
        <w:spacing w:before="0" w:after="200" w:line="276" w:lineRule="auto"/>
        <w:ind w:right="0"/>
        <w:contextualSpacing/>
      </w:pPr>
    </w:p>
    <w:p w14:paraId="1A00001D" w14:textId="77777777" w:rsidR="00115058" w:rsidRDefault="00115058" w:rsidP="00C6760C">
      <w:pPr>
        <w:pStyle w:val="Heading2"/>
      </w:pPr>
      <w:r>
        <w:t>Functional Information: Areas of Mental Functioning</w:t>
      </w:r>
    </w:p>
    <w:p w14:paraId="1A00001E" w14:textId="77777777" w:rsidR="00115058" w:rsidRDefault="00115058" w:rsidP="00C6760C">
      <w:pPr>
        <w:pStyle w:val="Heading3"/>
      </w:pPr>
      <w:r>
        <w:t>Understand, Remember, or Apply Information</w:t>
      </w:r>
    </w:p>
    <w:p w14:paraId="1A00001F" w14:textId="77777777" w:rsidR="00115058" w:rsidRDefault="00115058" w:rsidP="00C6760C">
      <w:pPr>
        <w:pStyle w:val="ListParagraph"/>
        <w:numPr>
          <w:ilvl w:val="0"/>
          <w:numId w:val="5"/>
        </w:numPr>
        <w:spacing w:before="0" w:after="200" w:line="276" w:lineRule="auto"/>
        <w:ind w:right="0"/>
        <w:contextualSpacing/>
      </w:pPr>
    </w:p>
    <w:p w14:paraId="1A000020" w14:textId="77777777" w:rsidR="00115058" w:rsidRDefault="00115058" w:rsidP="00C6760C">
      <w:pPr>
        <w:pStyle w:val="Heading3"/>
      </w:pPr>
      <w:r>
        <w:t>Interact with Others</w:t>
      </w:r>
    </w:p>
    <w:p w14:paraId="1A000021" w14:textId="77777777" w:rsidR="00115058" w:rsidRDefault="00115058" w:rsidP="00C6760C">
      <w:pPr>
        <w:pStyle w:val="ListParagraph"/>
        <w:spacing w:before="0" w:after="200" w:line="276" w:lineRule="auto"/>
        <w:ind w:right="0"/>
        <w:contextualSpacing/>
      </w:pPr>
    </w:p>
    <w:p w14:paraId="1A000022" w14:textId="77777777" w:rsidR="00115058" w:rsidRDefault="00115058" w:rsidP="00C6760C">
      <w:pPr>
        <w:pStyle w:val="Heading3"/>
      </w:pPr>
      <w:r>
        <w:t>Concentrate, Persist, or Maintain Pace</w:t>
      </w:r>
    </w:p>
    <w:p w14:paraId="1A000023" w14:textId="77777777" w:rsidR="00115058" w:rsidRDefault="00115058" w:rsidP="00C6760C">
      <w:pPr>
        <w:pStyle w:val="ListParagraph"/>
        <w:spacing w:before="0" w:after="200" w:line="276" w:lineRule="auto"/>
        <w:ind w:right="0"/>
        <w:contextualSpacing/>
      </w:pPr>
    </w:p>
    <w:p w14:paraId="1A000024" w14:textId="77777777" w:rsidR="00115058" w:rsidRDefault="00115058" w:rsidP="00C6760C">
      <w:pPr>
        <w:pStyle w:val="Heading3"/>
      </w:pPr>
      <w:r>
        <w:t>Adapt or Manage Oneself</w:t>
      </w:r>
    </w:p>
    <w:p w14:paraId="1A000025" w14:textId="77777777" w:rsidR="00115058" w:rsidRDefault="00115058" w:rsidP="00C6760C">
      <w:pPr>
        <w:pStyle w:val="ListParagraph"/>
        <w:spacing w:before="0" w:after="200" w:line="276" w:lineRule="auto"/>
        <w:ind w:right="0"/>
        <w:contextualSpacing/>
      </w:pPr>
    </w:p>
    <w:p w14:paraId="1A000026" w14:textId="77777777" w:rsidR="00115058" w:rsidRDefault="00115058" w:rsidP="00C6760C">
      <w:pPr>
        <w:pStyle w:val="Heading2"/>
      </w:pPr>
      <w:r>
        <w:t>Functional Equivalence: Domains of Functioning</w:t>
      </w:r>
    </w:p>
    <w:p w14:paraId="1A000027" w14:textId="77777777" w:rsidR="00115058" w:rsidRDefault="00115058" w:rsidP="00C6760C">
      <w:pPr>
        <w:pStyle w:val="Heading3"/>
      </w:pPr>
      <w:r>
        <w:t>Acquiring and Using Information</w:t>
      </w:r>
    </w:p>
    <w:p w14:paraId="1A000028" w14:textId="77777777" w:rsidR="00115058" w:rsidRDefault="00115058" w:rsidP="00C6760C">
      <w:pPr>
        <w:pStyle w:val="ListParagraph"/>
        <w:spacing w:before="0" w:after="200" w:line="276" w:lineRule="auto"/>
        <w:ind w:right="0"/>
        <w:contextualSpacing/>
      </w:pPr>
    </w:p>
    <w:p w14:paraId="1A000029" w14:textId="77777777" w:rsidR="00115058" w:rsidRDefault="00115058" w:rsidP="00C6760C">
      <w:pPr>
        <w:pStyle w:val="Heading3"/>
      </w:pPr>
      <w:r>
        <w:t>Attending and Completing Tasks</w:t>
      </w:r>
    </w:p>
    <w:p w14:paraId="1A00002A" w14:textId="77777777" w:rsidR="00115058" w:rsidRDefault="00115058" w:rsidP="00C6760C">
      <w:pPr>
        <w:pStyle w:val="ListParagraph"/>
        <w:spacing w:before="0" w:after="200" w:line="276" w:lineRule="auto"/>
        <w:ind w:right="0"/>
        <w:contextualSpacing/>
      </w:pPr>
    </w:p>
    <w:p w14:paraId="1A00002B" w14:textId="77777777" w:rsidR="00115058" w:rsidRDefault="00115058" w:rsidP="00C6760C">
      <w:pPr>
        <w:pStyle w:val="Heading3"/>
      </w:pPr>
      <w:r>
        <w:t>Interacting and Relating with Others</w:t>
      </w:r>
    </w:p>
    <w:p w14:paraId="1A00002C" w14:textId="77777777" w:rsidR="00115058" w:rsidRDefault="00115058" w:rsidP="00C6760C">
      <w:pPr>
        <w:pStyle w:val="ListParagraph"/>
        <w:spacing w:before="0" w:after="200" w:line="276" w:lineRule="auto"/>
        <w:ind w:right="0"/>
        <w:contextualSpacing/>
      </w:pPr>
    </w:p>
    <w:p w14:paraId="1A00002D" w14:textId="77777777" w:rsidR="00115058" w:rsidRDefault="00115058" w:rsidP="00C6760C">
      <w:pPr>
        <w:pStyle w:val="Heading3"/>
      </w:pPr>
      <w:r>
        <w:t>Moving About and Manipulating Objects</w:t>
      </w:r>
    </w:p>
    <w:p w14:paraId="1A00002E" w14:textId="77777777" w:rsidR="00115058" w:rsidRDefault="00115058" w:rsidP="00C6760C">
      <w:pPr>
        <w:pStyle w:val="ListParagraph"/>
        <w:spacing w:before="0" w:after="200" w:line="276" w:lineRule="auto"/>
        <w:ind w:right="0"/>
        <w:contextualSpacing/>
      </w:pPr>
    </w:p>
    <w:p w14:paraId="1A00002F" w14:textId="77777777" w:rsidR="00115058" w:rsidRDefault="00115058" w:rsidP="00C6760C">
      <w:pPr>
        <w:pStyle w:val="Heading3"/>
      </w:pPr>
      <w:r>
        <w:t>Caring for Yourself</w:t>
      </w:r>
    </w:p>
    <w:p w14:paraId="1A000030" w14:textId="77777777" w:rsidR="00115058" w:rsidRDefault="00115058" w:rsidP="00C6760C">
      <w:pPr>
        <w:pStyle w:val="ListParagraph"/>
        <w:spacing w:before="0" w:after="200" w:line="276" w:lineRule="auto"/>
        <w:ind w:right="0"/>
        <w:contextualSpacing/>
      </w:pPr>
    </w:p>
    <w:p w14:paraId="1A000031" w14:textId="77777777" w:rsidR="00115058" w:rsidRDefault="00115058" w:rsidP="00C6760C">
      <w:pPr>
        <w:pStyle w:val="Heading3"/>
      </w:pPr>
      <w:r>
        <w:t>Health and Physical Well-Being</w:t>
      </w:r>
    </w:p>
    <w:p w14:paraId="1A000032" w14:textId="77777777" w:rsidR="00115058" w:rsidRDefault="00115058" w:rsidP="00C6760C">
      <w:pPr>
        <w:pStyle w:val="ListParagraph"/>
        <w:spacing w:before="0" w:after="200" w:line="276" w:lineRule="auto"/>
        <w:ind w:right="0"/>
        <w:contextualSpacing/>
      </w:pPr>
    </w:p>
    <w:p w14:paraId="1A000033" w14:textId="77777777" w:rsidR="00115058" w:rsidRDefault="00115058" w:rsidP="00C6760C">
      <w:pPr>
        <w:pStyle w:val="Heading2"/>
      </w:pPr>
      <w:r>
        <w:t>Summary</w:t>
      </w:r>
    </w:p>
    <w:p w14:paraId="1A000034" w14:textId="77777777" w:rsidR="00115058" w:rsidRDefault="00115058" w:rsidP="00C6760C">
      <w:r>
        <w:t xml:space="preserve">Due to the symptoms and limitations resulting from [Child’s name] diagnoses of [List physical and mental health diagnoses], [Child’s name] has marked and severe functional limitations that have lasted, or are expected to last, at least 12 months. [Child’s name] needs substantially more </w:t>
      </w:r>
      <w:r>
        <w:lastRenderedPageBreak/>
        <w:t xml:space="preserve">help, supervision, and structure than children the same age who do not have impairments. All records used to populate this report will also be submitted with the child’s claim. </w:t>
      </w:r>
    </w:p>
    <w:p w14:paraId="1A000035" w14:textId="77777777" w:rsidR="00115058" w:rsidRDefault="00115058" w:rsidP="00C6760C">
      <w:r>
        <w:t>Please contact me for any additional information at [Your phone number].</w:t>
      </w:r>
    </w:p>
    <w:p w14:paraId="1A000036" w14:textId="77777777" w:rsidR="00115058" w:rsidRDefault="00115058" w:rsidP="00C6760C">
      <w:r>
        <w:t>Sincerely,</w:t>
      </w:r>
    </w:p>
    <w:p w14:paraId="1A000037" w14:textId="77777777" w:rsidR="00115058" w:rsidRDefault="00115058" w:rsidP="00C6760C">
      <w:r>
        <w:t>[SOAR case worker name and contact information]</w:t>
      </w:r>
    </w:p>
    <w:p w14:paraId="1A000038" w14:textId="77777777" w:rsidR="00115058" w:rsidRDefault="00115058" w:rsidP="00C6760C">
      <w:r>
        <w:t>[Signature of SOAR case worker]</w:t>
      </w:r>
    </w:p>
    <w:p w14:paraId="1A000039" w14:textId="77777777" w:rsidR="00115058" w:rsidRDefault="00115058" w:rsidP="00C6760C">
      <w:r>
        <w:t>[Acceptable Medical Source name and contact information]</w:t>
      </w:r>
    </w:p>
    <w:p w14:paraId="1A00003A" w14:textId="77777777" w:rsidR="00115058" w:rsidRDefault="00115058" w:rsidP="00C6760C">
      <w:r>
        <w:t>[Signature of Acceptable Medical Source]</w:t>
      </w:r>
      <w:r>
        <w:tab/>
      </w:r>
    </w:p>
    <w:sectPr w:rsidR="00C6760C" w:rsidSect="003E26DB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2240" w:h="15840"/>
      <w:pgMar w:top="1440" w:right="1440" w:bottom="1440" w:left="1440" w:header="864" w:footer="864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E3F20E6" w14:textId="77777777" w:rsidR="00115058" w:rsidRDefault="00115058" w:rsidP="0097526C">
      <w:r>
        <w:separator/>
      </w:r>
    </w:p>
  </w:endnote>
  <w:endnote w:type="continuationSeparator" w:id="0">
    <w:p w14:paraId="7EE0DA90" w14:textId="77777777" w:rsidR="00115058" w:rsidRDefault="00115058" w:rsidP="0097526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CCDF98" w14:textId="77777777" w:rsidR="00E602E4" w:rsidRDefault="00E602E4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2B7B4C" w14:textId="7F10D852" w:rsidR="00970212" w:rsidRPr="003E26DB" w:rsidRDefault="00970212" w:rsidP="0097526C">
    <w:pPr>
      <w:pStyle w:val="Footer"/>
      <w:rPr>
        <w:sz w:val="20"/>
        <w:szCs w:val="2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9F1A3C" w14:textId="77777777" w:rsidR="00E602E4" w:rsidRDefault="00E602E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681FFDB" w14:textId="77777777" w:rsidR="00115058" w:rsidRDefault="00115058" w:rsidP="0097526C">
      <w:r>
        <w:separator/>
      </w:r>
    </w:p>
  </w:footnote>
  <w:footnote w:type="continuationSeparator" w:id="0">
    <w:p w14:paraId="159AD110" w14:textId="77777777" w:rsidR="00115058" w:rsidRDefault="00115058" w:rsidP="0097526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9AA635" w14:textId="77777777" w:rsidR="00E602E4" w:rsidRDefault="00E602E4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32608E" w14:textId="77777777" w:rsidR="00E602E4" w:rsidRDefault="00E602E4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D6C666" w14:textId="443FB14E" w:rsidR="00E602E4" w:rsidRDefault="00E602E4" w:rsidP="00E602E4">
    <w:pPr>
      <w:pStyle w:val="Header"/>
      <w:jc w:val="right"/>
    </w:pPr>
    <w:r>
      <w:t>SOAR Functional Assessment Statement, Child SSI Claim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72596E"/>
    <w:multiLevelType w:val="hybridMultilevel"/>
    <w:tmpl w:val="4900D828"/>
    <w:lvl w:ilvl="0" w:tplc="1C9A7F0E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1DB6763A"/>
    <w:multiLevelType w:val="hybridMultilevel"/>
    <w:tmpl w:val="ABB60462"/>
    <w:lvl w:ilvl="0" w:tplc="62C20BB6">
      <w:start w:val="1"/>
      <w:numFmt w:val="bullet"/>
      <w:pStyle w:val="ListParagraph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3BD4880"/>
    <w:multiLevelType w:val="hybridMultilevel"/>
    <w:tmpl w:val="1B7E18C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F615801"/>
    <w:multiLevelType w:val="hybridMultilevel"/>
    <w:tmpl w:val="CD84DB8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8F258DB"/>
    <w:multiLevelType w:val="hybridMultilevel"/>
    <w:tmpl w:val="79B0CF42"/>
    <w:lvl w:ilvl="0" w:tplc="D090C4F6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113670724">
    <w:abstractNumId w:val="4"/>
  </w:num>
  <w:num w:numId="2" w16cid:durableId="772556435">
    <w:abstractNumId w:val="0"/>
  </w:num>
  <w:num w:numId="3" w16cid:durableId="1639066689">
    <w:abstractNumId w:val="1"/>
  </w:num>
  <w:num w:numId="4" w16cid:durableId="731122266">
    <w:abstractNumId w:val="3"/>
  </w:num>
  <w:num w:numId="5" w16cid:durableId="197737565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ayMDIwNzM0sjQxsLSwNLVQ0lEKTi0uzszPAymwqAUABTt6ciwAAAA="/>
  </w:docVars>
  <w:rsids>
    <w:rsidRoot w:val="00A5408E"/>
    <w:rsid w:val="000002E0"/>
    <w:rsid w:val="00010952"/>
    <w:rsid w:val="000515AF"/>
    <w:rsid w:val="00107448"/>
    <w:rsid w:val="00115058"/>
    <w:rsid w:val="001A0F5C"/>
    <w:rsid w:val="001E57E1"/>
    <w:rsid w:val="00221B02"/>
    <w:rsid w:val="0023325A"/>
    <w:rsid w:val="002A0B42"/>
    <w:rsid w:val="002C7595"/>
    <w:rsid w:val="003C02E6"/>
    <w:rsid w:val="003C19C1"/>
    <w:rsid w:val="003E26DB"/>
    <w:rsid w:val="004543FA"/>
    <w:rsid w:val="0047390F"/>
    <w:rsid w:val="00480534"/>
    <w:rsid w:val="005134FC"/>
    <w:rsid w:val="005C7078"/>
    <w:rsid w:val="006220F4"/>
    <w:rsid w:val="006E4E5E"/>
    <w:rsid w:val="00757A84"/>
    <w:rsid w:val="007D68B0"/>
    <w:rsid w:val="00834222"/>
    <w:rsid w:val="008E13CF"/>
    <w:rsid w:val="00970212"/>
    <w:rsid w:val="00973770"/>
    <w:rsid w:val="0097526C"/>
    <w:rsid w:val="009823C2"/>
    <w:rsid w:val="009F588E"/>
    <w:rsid w:val="00A3068E"/>
    <w:rsid w:val="00A5408E"/>
    <w:rsid w:val="00A72401"/>
    <w:rsid w:val="00B054A9"/>
    <w:rsid w:val="00B862FB"/>
    <w:rsid w:val="00C2639A"/>
    <w:rsid w:val="00CD1811"/>
    <w:rsid w:val="00D03A0F"/>
    <w:rsid w:val="00D4761E"/>
    <w:rsid w:val="00D522B9"/>
    <w:rsid w:val="00D962F6"/>
    <w:rsid w:val="00E021FD"/>
    <w:rsid w:val="00E25137"/>
    <w:rsid w:val="00E602E4"/>
    <w:rsid w:val="00E773E1"/>
    <w:rsid w:val="00F44731"/>
    <w:rsid w:val="00FF7D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73FDBB92"/>
  <w15:chartTrackingRefBased/>
  <w15:docId w15:val="{5F646487-BCCC-4540-B8FB-33184014FA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7526C"/>
    <w:rPr>
      <w:rFonts w:asciiTheme="majorHAnsi" w:hAnsiTheme="majorHAnsi"/>
      <w:color w:val="000000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CD1811"/>
    <w:pPr>
      <w:keepNext/>
      <w:keepLines/>
      <w:spacing w:before="240" w:after="0"/>
      <w:outlineLvl w:val="0"/>
    </w:pPr>
    <w:rPr>
      <w:rFonts w:eastAsiaTheme="majorEastAsia" w:cstheme="majorBidi"/>
      <w:sz w:val="56"/>
      <w:szCs w:val="56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1A0F5C"/>
    <w:pPr>
      <w:keepNext/>
      <w:keepLines/>
      <w:spacing w:before="40" w:after="0"/>
      <w:outlineLvl w:val="1"/>
    </w:pPr>
    <w:rPr>
      <w:rFonts w:eastAsiaTheme="majorEastAsia" w:cstheme="majorBidi"/>
      <w:color w:val="3B4F57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7D68B0"/>
    <w:pPr>
      <w:keepNext/>
      <w:keepLines/>
      <w:spacing w:before="40" w:after="0"/>
      <w:outlineLvl w:val="2"/>
    </w:pPr>
    <w:rPr>
      <w:rFonts w:eastAsiaTheme="majorEastAsia" w:cstheme="majorBidi"/>
      <w:color w:val="3B4F57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1A0F5C"/>
    <w:pPr>
      <w:keepNext/>
      <w:keepLines/>
      <w:spacing w:before="40" w:after="0"/>
      <w:outlineLvl w:val="3"/>
    </w:pPr>
    <w:rPr>
      <w:rFonts w:eastAsiaTheme="majorEastAsia" w:cstheme="majorBidi"/>
      <w:color w:val="3B4F57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834222"/>
    <w:pPr>
      <w:keepNext/>
      <w:keepLines/>
      <w:spacing w:before="40" w:after="0"/>
      <w:outlineLvl w:val="4"/>
    </w:pPr>
    <w:rPr>
      <w:rFonts w:eastAsiaTheme="majorEastAsia" w:cstheme="majorBidi"/>
      <w:i/>
      <w:iCs/>
      <w:color w:val="5B5146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83422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3B4F5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D1811"/>
    <w:rPr>
      <w:rFonts w:asciiTheme="majorHAnsi" w:eastAsiaTheme="majorEastAsia" w:hAnsiTheme="majorHAnsi" w:cstheme="majorBidi"/>
      <w:color w:val="000000"/>
      <w:sz w:val="56"/>
      <w:szCs w:val="56"/>
    </w:rPr>
  </w:style>
  <w:style w:type="character" w:customStyle="1" w:styleId="Heading2Char">
    <w:name w:val="Heading 2 Char"/>
    <w:basedOn w:val="DefaultParagraphFont"/>
    <w:link w:val="Heading2"/>
    <w:uiPriority w:val="9"/>
    <w:rsid w:val="001A0F5C"/>
    <w:rPr>
      <w:rFonts w:asciiTheme="majorHAnsi" w:eastAsiaTheme="majorEastAsia" w:hAnsiTheme="majorHAnsi" w:cstheme="majorBidi"/>
      <w:color w:val="3B4F57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7D68B0"/>
    <w:rPr>
      <w:rFonts w:asciiTheme="majorHAnsi" w:eastAsiaTheme="majorEastAsia" w:hAnsiTheme="majorHAnsi" w:cstheme="majorBidi"/>
      <w:color w:val="3B4F57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rsid w:val="001A0F5C"/>
    <w:rPr>
      <w:rFonts w:asciiTheme="majorHAnsi" w:eastAsiaTheme="majorEastAsia" w:hAnsiTheme="majorHAnsi" w:cstheme="majorBidi"/>
      <w:color w:val="3B4F57"/>
      <w:sz w:val="24"/>
      <w:szCs w:val="24"/>
    </w:rPr>
  </w:style>
  <w:style w:type="character" w:customStyle="1" w:styleId="Heading5Char">
    <w:name w:val="Heading 5 Char"/>
    <w:basedOn w:val="DefaultParagraphFont"/>
    <w:link w:val="Heading5"/>
    <w:uiPriority w:val="9"/>
    <w:rsid w:val="00834222"/>
    <w:rPr>
      <w:rFonts w:asciiTheme="majorHAnsi" w:eastAsiaTheme="majorEastAsia" w:hAnsiTheme="majorHAnsi" w:cstheme="majorBidi"/>
      <w:i/>
      <w:iCs/>
      <w:color w:val="5B5146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970212"/>
    <w:pPr>
      <w:spacing w:after="0"/>
    </w:pPr>
    <w:rPr>
      <w:sz w:val="56"/>
      <w:szCs w:val="48"/>
    </w:rPr>
  </w:style>
  <w:style w:type="character" w:customStyle="1" w:styleId="TitleChar">
    <w:name w:val="Title Char"/>
    <w:basedOn w:val="DefaultParagraphFont"/>
    <w:link w:val="Title"/>
    <w:uiPriority w:val="10"/>
    <w:rsid w:val="00970212"/>
    <w:rPr>
      <w:rFonts w:asciiTheme="majorHAnsi" w:hAnsiTheme="majorHAnsi"/>
      <w:sz w:val="56"/>
      <w:szCs w:val="48"/>
    </w:rPr>
  </w:style>
  <w:style w:type="paragraph" w:styleId="Subtitle">
    <w:name w:val="Subtitle"/>
    <w:basedOn w:val="Normal"/>
    <w:next w:val="Normal"/>
    <w:link w:val="SubtitleChar"/>
    <w:uiPriority w:val="11"/>
    <w:qFormat/>
    <w:rsid w:val="00970212"/>
    <w:pPr>
      <w:numPr>
        <w:ilvl w:val="1"/>
      </w:numPr>
    </w:pPr>
    <w:rPr>
      <w:rFonts w:eastAsiaTheme="minorEastAsia"/>
      <w:color w:val="5A5A5A" w:themeColor="text1" w:themeTint="A5"/>
      <w:spacing w:val="15"/>
      <w:szCs w:val="22"/>
    </w:rPr>
  </w:style>
  <w:style w:type="character" w:customStyle="1" w:styleId="SubtitleChar">
    <w:name w:val="Subtitle Char"/>
    <w:basedOn w:val="DefaultParagraphFont"/>
    <w:link w:val="Subtitle"/>
    <w:uiPriority w:val="11"/>
    <w:rsid w:val="00970212"/>
    <w:rPr>
      <w:rFonts w:asciiTheme="majorHAnsi" w:eastAsiaTheme="minorEastAsia" w:hAnsiTheme="majorHAnsi"/>
      <w:color w:val="5A5A5A" w:themeColor="text1" w:themeTint="A5"/>
      <w:spacing w:val="15"/>
      <w:sz w:val="24"/>
    </w:rPr>
  </w:style>
  <w:style w:type="paragraph" w:styleId="NoSpacing">
    <w:name w:val="No Spacing"/>
    <w:uiPriority w:val="1"/>
    <w:qFormat/>
    <w:rsid w:val="0097526C"/>
    <w:pPr>
      <w:spacing w:after="0" w:line="240" w:lineRule="auto"/>
    </w:pPr>
    <w:rPr>
      <w:rFonts w:asciiTheme="majorHAnsi" w:hAnsiTheme="majorHAnsi"/>
      <w:color w:val="000000"/>
      <w:sz w:val="24"/>
      <w:szCs w:val="24"/>
    </w:rPr>
  </w:style>
  <w:style w:type="paragraph" w:styleId="ListParagraph">
    <w:name w:val="List Paragraph"/>
    <w:basedOn w:val="Quote"/>
    <w:uiPriority w:val="34"/>
    <w:qFormat/>
    <w:rsid w:val="0023325A"/>
    <w:pPr>
      <w:numPr>
        <w:numId w:val="3"/>
      </w:numPr>
      <w:jc w:val="left"/>
    </w:pPr>
    <w:rPr>
      <w:i w:val="0"/>
      <w:iCs w:val="0"/>
    </w:rPr>
  </w:style>
  <w:style w:type="character" w:styleId="Emphasis">
    <w:name w:val="Emphasis"/>
    <w:basedOn w:val="DefaultParagraphFont"/>
    <w:uiPriority w:val="20"/>
    <w:qFormat/>
    <w:rsid w:val="000002E0"/>
    <w:rPr>
      <w:i/>
      <w:iCs/>
    </w:rPr>
  </w:style>
  <w:style w:type="character" w:styleId="IntenseEmphasis">
    <w:name w:val="Intense Emphasis"/>
    <w:basedOn w:val="DefaultParagraphFont"/>
    <w:uiPriority w:val="21"/>
    <w:qFormat/>
    <w:rsid w:val="009F588E"/>
    <w:rPr>
      <w:i/>
      <w:iCs/>
      <w:color w:val="5B5146"/>
    </w:rPr>
  </w:style>
  <w:style w:type="character" w:styleId="Strong">
    <w:name w:val="Strong"/>
    <w:basedOn w:val="DefaultParagraphFont"/>
    <w:uiPriority w:val="22"/>
    <w:qFormat/>
    <w:rsid w:val="00970212"/>
    <w:rPr>
      <w:b/>
      <w:bCs/>
    </w:rPr>
  </w:style>
  <w:style w:type="paragraph" w:styleId="Quote">
    <w:name w:val="Quote"/>
    <w:basedOn w:val="Normal"/>
    <w:next w:val="Normal"/>
    <w:link w:val="QuoteChar"/>
    <w:uiPriority w:val="29"/>
    <w:qFormat/>
    <w:rsid w:val="0023325A"/>
    <w:pPr>
      <w:spacing w:before="200"/>
      <w:ind w:left="720" w:right="864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3325A"/>
    <w:rPr>
      <w:rFonts w:asciiTheme="majorHAnsi" w:hAnsiTheme="majorHAnsi"/>
      <w:i/>
      <w:iCs/>
      <w:color w:val="404040" w:themeColor="text1" w:themeTint="BF"/>
      <w:sz w:val="24"/>
      <w:szCs w:val="24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21B02"/>
    <w:pPr>
      <w:pBdr>
        <w:top w:val="single" w:sz="4" w:space="10" w:color="61818F"/>
        <w:bottom w:val="single" w:sz="4" w:space="10" w:color="61818F"/>
      </w:pBdr>
      <w:spacing w:before="360" w:after="360"/>
      <w:ind w:left="864" w:right="864"/>
      <w:jc w:val="center"/>
    </w:pPr>
    <w:rPr>
      <w:i/>
      <w:iCs/>
      <w:color w:val="3B4F57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21B02"/>
    <w:rPr>
      <w:rFonts w:asciiTheme="majorHAnsi" w:hAnsiTheme="majorHAnsi"/>
      <w:i/>
      <w:iCs/>
      <w:color w:val="3B4F57"/>
      <w:sz w:val="24"/>
      <w:szCs w:val="24"/>
    </w:rPr>
  </w:style>
  <w:style w:type="character" w:styleId="SubtleReference">
    <w:name w:val="Subtle Reference"/>
    <w:basedOn w:val="DefaultParagraphFont"/>
    <w:uiPriority w:val="31"/>
    <w:qFormat/>
    <w:rsid w:val="00970212"/>
    <w:rPr>
      <w:smallCaps/>
      <w:color w:val="5A5A5A" w:themeColor="text1" w:themeTint="A5"/>
    </w:rPr>
  </w:style>
  <w:style w:type="character" w:styleId="BookTitle">
    <w:name w:val="Book Title"/>
    <w:basedOn w:val="DefaultParagraphFont"/>
    <w:uiPriority w:val="33"/>
    <w:qFormat/>
    <w:rsid w:val="00970212"/>
    <w:rPr>
      <w:b/>
      <w:bCs/>
      <w:i/>
      <w:iCs/>
      <w:spacing w:val="5"/>
    </w:rPr>
  </w:style>
  <w:style w:type="character" w:styleId="IntenseReference">
    <w:name w:val="Intense Reference"/>
    <w:basedOn w:val="DefaultParagraphFont"/>
    <w:uiPriority w:val="32"/>
    <w:qFormat/>
    <w:rsid w:val="009F588E"/>
    <w:rPr>
      <w:b/>
      <w:bCs/>
      <w:smallCaps/>
      <w:color w:val="3B4F57"/>
      <w:spacing w:val="5"/>
    </w:rPr>
  </w:style>
  <w:style w:type="character" w:styleId="SubtleEmphasis">
    <w:name w:val="Subtle Emphasis"/>
    <w:basedOn w:val="DefaultParagraphFont"/>
    <w:uiPriority w:val="19"/>
    <w:qFormat/>
    <w:rsid w:val="00D4761E"/>
    <w:rPr>
      <w:i/>
      <w:iCs/>
      <w:color w:val="404040" w:themeColor="text1" w:themeTint="BF"/>
    </w:rPr>
  </w:style>
  <w:style w:type="paragraph" w:styleId="Header">
    <w:name w:val="header"/>
    <w:basedOn w:val="Normal"/>
    <w:link w:val="HeaderChar"/>
    <w:uiPriority w:val="99"/>
    <w:unhideWhenUsed/>
    <w:rsid w:val="0097021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70212"/>
    <w:rPr>
      <w:rFonts w:asciiTheme="majorHAnsi" w:hAnsiTheme="majorHAnsi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97021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70212"/>
    <w:rPr>
      <w:rFonts w:asciiTheme="majorHAnsi" w:hAnsiTheme="majorHAnsi"/>
      <w:sz w:val="24"/>
      <w:szCs w:val="24"/>
    </w:rPr>
  </w:style>
  <w:style w:type="character" w:customStyle="1" w:styleId="Heading6Char">
    <w:name w:val="Heading 6 Char"/>
    <w:basedOn w:val="DefaultParagraphFont"/>
    <w:link w:val="Heading6"/>
    <w:uiPriority w:val="9"/>
    <w:rsid w:val="00834222"/>
    <w:rPr>
      <w:rFonts w:asciiTheme="majorHAnsi" w:eastAsiaTheme="majorEastAsia" w:hAnsiTheme="majorHAnsi" w:cstheme="majorBidi"/>
      <w:i/>
      <w:iCs/>
      <w:color w:val="3B4F57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https://prainc.sharepoint.com/Logos%20Letterhead%20%20Templates/PRA/PRA%20Letterhead%20-%20Calibri%20Light.dotx?OR=81dd2b71-fb82-4b33-ac71-fed46bf0f87a&amp;CID=6ba8c6a1-e0cd-a000-173b-82ead65aaecd&amp;CT=1758637690442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8b5731e5-934c-425e-9a57-a2bc971b8161">
      <Terms xmlns="http://schemas.microsoft.com/office/infopath/2007/PartnerControls"/>
    </lcf76f155ced4ddcb4097134ff3c332f>
    <TaxCatchAll xmlns="87069ded-bfae-49dc-8e67-7e2dc53b150c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1B8D5A19B815C428F2F795C5F4FBA82" ma:contentTypeVersion="18" ma:contentTypeDescription="Create a new document." ma:contentTypeScope="" ma:versionID="6ff745af3342b8b656b71c9a88b68406">
  <xsd:schema xmlns:xsd="http://www.w3.org/2001/XMLSchema" xmlns:xs="http://www.w3.org/2001/XMLSchema" xmlns:p="http://schemas.microsoft.com/office/2006/metadata/properties" xmlns:ns2="8b5731e5-934c-425e-9a57-a2bc971b8161" xmlns:ns3="87069ded-bfae-49dc-8e67-7e2dc53b150c" targetNamespace="http://schemas.microsoft.com/office/2006/metadata/properties" ma:root="true" ma:fieldsID="0edaf7e1f44b119822ccdf815ce5e09f" ns2:_="" ns3:_="">
    <xsd:import namespace="8b5731e5-934c-425e-9a57-a2bc971b8161"/>
    <xsd:import namespace="87069ded-bfae-49dc-8e67-7e2dc53b150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b5731e5-934c-425e-9a57-a2bc971b816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9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9d396fbf-84ae-4ccc-b0ee-2e7811a3b7d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25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7069ded-bfae-49dc-8e67-7e2dc53b150c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99fd8458-4e25-4a5f-87dd-c410f2468553}" ma:internalName="TaxCatchAll" ma:showField="CatchAllData" ma:web="87069ded-bfae-49dc-8e67-7e2dc53b150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29514155-66C5-453E-A710-9BE0F06F2E99}">
  <ds:schemaRefs>
    <ds:schemaRef ds:uri="http://schemas.microsoft.com/office/2006/metadata/properties"/>
    <ds:schemaRef ds:uri="http://schemas.microsoft.com/office/infopath/2007/PartnerControls"/>
    <ds:schemaRef ds:uri="8b5731e5-934c-425e-9a57-a2bc971b8161"/>
    <ds:schemaRef ds:uri="87069ded-bfae-49dc-8e67-7e2dc53b150c"/>
  </ds:schemaRefs>
</ds:datastoreItem>
</file>

<file path=customXml/itemProps2.xml><?xml version="1.0" encoding="utf-8"?>
<ds:datastoreItem xmlns:ds="http://schemas.openxmlformats.org/officeDocument/2006/customXml" ds:itemID="{32DED21F-44E0-40B8-8B53-5BF6492B267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b5731e5-934c-425e-9a57-a2bc971b8161"/>
    <ds:schemaRef ds:uri="87069ded-bfae-49dc-8e67-7e2dc53b150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70B77F75-2656-46B1-AD88-ADA855EDB0C8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PRA%20Letterhead%20-%20Calibri%20Light.dotx?OR=81dd2b71-fb82-4b33-ac71-fed46bf0f87a&amp;CID=6ba8c6a1-e0cd-a000-173b-82ead65aaecd&amp;CT=1758637690442</Template>
  <TotalTime>34</TotalTime>
  <Pages>3</Pages>
  <Words>217</Words>
  <Characters>1394</Characters>
  <Application>Microsoft Office Word</Application>
  <DocSecurity>0</DocSecurity>
  <Lines>66</Lines>
  <Paragraphs>43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SOAR FAST MSR Template-Child</dc:title>
  <dc:subject/>
  <dc:creator>Kristin Lupfer</dc:creator>
  <cp:keywords/>
  <dc:description/>
  <cp:lastModifiedBy>Kristin Lupfer</cp:lastModifiedBy>
  <cp:revision>7</cp:revision>
  <dcterms:created xsi:type="dcterms:W3CDTF">2025-09-23T14:28:00Z</dcterms:created>
  <dcterms:modified xsi:type="dcterms:W3CDTF">2026-09-24T22:32:00Z</dcterms:modified>
  <cp:category/>
  <cp:contentStatus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4c953186-2622-4828-9d7a-531772a5aebd</vt:lpwstr>
  </property>
  <property fmtid="{D5CDD505-2E9C-101B-9397-08002B2CF9AE}" pid="3" name="ContentTypeId">
    <vt:lpwstr>0x010100C1B8D5A19B815C428F2F795C5F4FBA82</vt:lpwstr>
  </property>
  <property fmtid="{D5CDD505-2E9C-101B-9397-08002B2CF9AE}" pid="4" name="MediaServiceImageTags">
    <vt:lpwstr/>
  </property>
</Properties>
</file>