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B0FE5" w14:textId="15165F8B" w:rsidR="0051153C" w:rsidRPr="0051153C" w:rsidRDefault="009A5E0C" w:rsidP="0051153C">
      <w:pPr>
        <w:pStyle w:val="Heading1"/>
      </w:pPr>
      <w:r w:rsidRPr="00AA7BA6">
        <w:t>Sample</w:t>
      </w:r>
      <w:r w:rsidR="0051153C">
        <w:t xml:space="preserve"> </w:t>
      </w:r>
      <w:r w:rsidR="0051153C" w:rsidRPr="0051153C">
        <w:t xml:space="preserve">Physician Letter to </w:t>
      </w:r>
      <w:r w:rsidR="005057EB">
        <w:t xml:space="preserve">SSA to </w:t>
      </w:r>
      <w:r w:rsidR="0051153C" w:rsidRPr="0051153C">
        <w:t>Support Continuation of SSI During Hospitalization/Nursing Home Placement</w:t>
      </w:r>
    </w:p>
    <w:p w14:paraId="77EA8AC1" w14:textId="5B630F6C" w:rsidR="003C4D88" w:rsidRDefault="003C4D88" w:rsidP="003C4D88">
      <w:pPr>
        <w:pStyle w:val="Subtitle"/>
      </w:pPr>
      <w:r>
        <w:t>Agency Letterhead</w:t>
      </w:r>
    </w:p>
    <w:p w14:paraId="57B85110" w14:textId="77777777" w:rsidR="003C4D88" w:rsidRDefault="003C4D88" w:rsidP="003C4D88"/>
    <w:p w14:paraId="70C7001B" w14:textId="77777777" w:rsidR="003C4D88" w:rsidRDefault="003C4D88" w:rsidP="003C4D88">
      <w:pPr>
        <w:spacing w:before="0" w:after="0"/>
        <w:jc w:val="right"/>
      </w:pPr>
      <w:r>
        <w:t>Re: Jane Doe</w:t>
      </w:r>
    </w:p>
    <w:p w14:paraId="1D5BEEF1" w14:textId="77777777" w:rsidR="003C4D88" w:rsidRDefault="003C4D88" w:rsidP="003C4D88">
      <w:pPr>
        <w:spacing w:before="0" w:after="0"/>
        <w:jc w:val="right"/>
      </w:pPr>
      <w:r>
        <w:t>DOB: XX/XX/XXXX</w:t>
      </w:r>
    </w:p>
    <w:p w14:paraId="6AEA5303" w14:textId="77777777" w:rsidR="003C4D88" w:rsidRDefault="003C4D88" w:rsidP="000A29CE">
      <w:pPr>
        <w:spacing w:before="0"/>
        <w:jc w:val="right"/>
      </w:pPr>
      <w:r>
        <w:t xml:space="preserve">SSN: XXX-XX-XXXX </w:t>
      </w:r>
    </w:p>
    <w:p w14:paraId="12CF2881" w14:textId="77777777" w:rsidR="00796C48" w:rsidRDefault="00796C48" w:rsidP="00796C48">
      <w:pPr>
        <w:jc w:val="both"/>
      </w:pPr>
      <w:r>
        <w:t>[Today’s Date]</w:t>
      </w:r>
    </w:p>
    <w:p w14:paraId="305191C4" w14:textId="77777777" w:rsidR="00796C48" w:rsidRDefault="00796C48" w:rsidP="00796C48">
      <w:pPr>
        <w:spacing w:before="0" w:after="0"/>
        <w:jc w:val="both"/>
        <w:rPr>
          <w:rFonts w:cstheme="minorHAnsi"/>
        </w:rPr>
      </w:pPr>
      <w:r>
        <w:rPr>
          <w:rFonts w:cstheme="minorHAnsi"/>
        </w:rPr>
        <w:t>Social Security Administration</w:t>
      </w:r>
    </w:p>
    <w:p w14:paraId="1091F81C" w14:textId="614C7131" w:rsidR="00796C48" w:rsidRPr="00F3604C" w:rsidRDefault="00796C48" w:rsidP="000A2AAB">
      <w:pPr>
        <w:spacing w:before="0"/>
        <w:jc w:val="both"/>
        <w:rPr>
          <w:rStyle w:val="SubtleEmphasis"/>
        </w:rPr>
      </w:pPr>
      <w:r w:rsidRPr="00F3604C">
        <w:rPr>
          <w:rStyle w:val="SubtleEmphasis"/>
        </w:rPr>
        <w:t>[Local SSA Office Address]</w:t>
      </w:r>
    </w:p>
    <w:p w14:paraId="1DC59269" w14:textId="628F0F45" w:rsidR="00F3604C" w:rsidRDefault="00796C48" w:rsidP="000A2AAB">
      <w:pPr>
        <w:jc w:val="both"/>
      </w:pPr>
      <w:r>
        <w:t>To Whom It May Concern:</w:t>
      </w:r>
    </w:p>
    <w:p w14:paraId="2A66F899" w14:textId="77777777" w:rsidR="00D617AE" w:rsidRPr="00D617AE" w:rsidRDefault="00D617AE" w:rsidP="00D617AE">
      <w:pPr>
        <w:spacing w:before="0" w:after="0"/>
        <w:jc w:val="both"/>
        <w:rPr>
          <w:i/>
          <w:iCs/>
        </w:rPr>
      </w:pPr>
      <w:r w:rsidRPr="00D617AE">
        <w:t xml:space="preserve">The above referenced individual was </w:t>
      </w:r>
      <w:r w:rsidRPr="00D617AE">
        <w:rPr>
          <w:rStyle w:val="SubtleEmphasis"/>
        </w:rPr>
        <w:t>[hospitalized or placed]</w:t>
      </w:r>
      <w:r w:rsidRPr="00D617AE">
        <w:t xml:space="preserve"> in our facility on [</w:t>
      </w:r>
      <w:r w:rsidRPr="00D617AE">
        <w:rPr>
          <w:rStyle w:val="SubtleEmphasis"/>
        </w:rPr>
        <w:t>Date</w:t>
      </w:r>
      <w:r w:rsidRPr="00D617AE">
        <w:t>]. We are planning for them to be released within 90 days from the date of admission, at the latest by [</w:t>
      </w:r>
      <w:r w:rsidRPr="00D617AE">
        <w:rPr>
          <w:rStyle w:val="SubtleEmphasis"/>
        </w:rPr>
        <w:t>Date</w:t>
      </w:r>
      <w:r w:rsidRPr="00D617AE">
        <w:t>].</w:t>
      </w:r>
    </w:p>
    <w:p w14:paraId="4B5BD36F" w14:textId="77777777" w:rsidR="00D617AE" w:rsidRPr="00D617AE" w:rsidRDefault="00D617AE" w:rsidP="00D617AE">
      <w:pPr>
        <w:spacing w:before="0" w:after="0"/>
        <w:jc w:val="both"/>
      </w:pPr>
    </w:p>
    <w:p w14:paraId="1CCB189A" w14:textId="3557ABAC" w:rsidR="00D617AE" w:rsidRPr="00D617AE" w:rsidRDefault="000A2AAB" w:rsidP="00D617AE">
      <w:pPr>
        <w:spacing w:before="0" w:after="0"/>
        <w:jc w:val="both"/>
      </w:pPr>
      <w:r>
        <w:t xml:space="preserve">Ms. Doe </w:t>
      </w:r>
      <w:r w:rsidR="00D617AE" w:rsidRPr="00D617AE">
        <w:t xml:space="preserve">currently receives SSI and needs these benefits to continue during this admission to be able to maintain </w:t>
      </w:r>
      <w:r w:rsidR="002A21E3">
        <w:t>her</w:t>
      </w:r>
      <w:r w:rsidR="00D617AE" w:rsidRPr="00D617AE">
        <w:t xml:space="preserve"> housing. I understand that this is allowable under SSI regulations</w:t>
      </w:r>
      <w:r w:rsidR="002A21E3">
        <w:t>,</w:t>
      </w:r>
      <w:r w:rsidR="00D617AE" w:rsidRPr="00D617AE">
        <w:t xml:space="preserve"> as long as the individual is released within 90 days of admission.  </w:t>
      </w:r>
    </w:p>
    <w:p w14:paraId="367B862A" w14:textId="77777777" w:rsidR="00D617AE" w:rsidRPr="00D617AE" w:rsidRDefault="00D617AE" w:rsidP="00D617AE">
      <w:pPr>
        <w:spacing w:before="0" w:after="0"/>
        <w:jc w:val="both"/>
      </w:pPr>
    </w:p>
    <w:p w14:paraId="3BD6D844" w14:textId="77777777" w:rsidR="00D617AE" w:rsidRPr="00D617AE" w:rsidRDefault="00D617AE" w:rsidP="00D617AE">
      <w:pPr>
        <w:spacing w:before="0" w:after="0"/>
        <w:jc w:val="both"/>
      </w:pPr>
      <w:r w:rsidRPr="00D617AE">
        <w:t>If you have any questions, please do not hesitate to contact me at [</w:t>
      </w:r>
      <w:r w:rsidRPr="00D617AE">
        <w:rPr>
          <w:rStyle w:val="SubtleEmphasis"/>
        </w:rPr>
        <w:t>email /phone</w:t>
      </w:r>
      <w:r w:rsidRPr="00D617AE">
        <w:t xml:space="preserve">]. </w:t>
      </w:r>
    </w:p>
    <w:p w14:paraId="66D9661F" w14:textId="77777777" w:rsidR="00F3604C" w:rsidRPr="00F3604C" w:rsidRDefault="00F3604C" w:rsidP="00F3604C">
      <w:pPr>
        <w:spacing w:before="0" w:after="0"/>
        <w:jc w:val="both"/>
      </w:pPr>
    </w:p>
    <w:p w14:paraId="3D2F9591" w14:textId="77777777" w:rsidR="00F3604C" w:rsidRPr="00F3604C" w:rsidRDefault="00F3604C" w:rsidP="00F3604C">
      <w:pPr>
        <w:spacing w:before="0" w:after="0"/>
        <w:jc w:val="both"/>
      </w:pPr>
      <w:r w:rsidRPr="00F3604C">
        <w:t xml:space="preserve">Sincerely, </w:t>
      </w:r>
    </w:p>
    <w:p w14:paraId="6589C180" w14:textId="77777777" w:rsidR="00F3604C" w:rsidRPr="00F3604C" w:rsidRDefault="00F3604C" w:rsidP="00F3604C">
      <w:pPr>
        <w:spacing w:before="0" w:after="0"/>
        <w:jc w:val="both"/>
      </w:pPr>
    </w:p>
    <w:p w14:paraId="2774B406" w14:textId="77777777" w:rsidR="00F3604C" w:rsidRPr="00F3604C" w:rsidRDefault="00F3604C" w:rsidP="00F3604C">
      <w:pPr>
        <w:spacing w:before="0" w:after="0"/>
        <w:jc w:val="both"/>
      </w:pPr>
    </w:p>
    <w:p w14:paraId="15F2E9E3" w14:textId="3E1866F7" w:rsidR="003C4D88" w:rsidRDefault="006B74FD" w:rsidP="006B74FD">
      <w:pPr>
        <w:spacing w:before="0" w:after="0"/>
      </w:pPr>
      <w:r>
        <w:t xml:space="preserve">Dr. </w:t>
      </w:r>
      <w:r w:rsidR="000A29CE">
        <w:t xml:space="preserve">John Smith, </w:t>
      </w:r>
      <w:r>
        <w:t>M.D.</w:t>
      </w:r>
    </w:p>
    <w:sectPr w:rsidR="003C4D88" w:rsidSect="00E76F89">
      <w:headerReference w:type="default" r:id="rId11"/>
      <w:footerReference w:type="default" r:id="rId12"/>
      <w:pgSz w:w="12240" w:h="15840"/>
      <w:pgMar w:top="1080" w:right="1080" w:bottom="1080" w:left="108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E7C78" w14:textId="77777777" w:rsidR="006E41BD" w:rsidRDefault="006E41BD" w:rsidP="004E6D8E">
      <w:r>
        <w:separator/>
      </w:r>
    </w:p>
  </w:endnote>
  <w:endnote w:type="continuationSeparator" w:id="0">
    <w:p w14:paraId="5BF03D5A" w14:textId="77777777" w:rsidR="006E41BD" w:rsidRDefault="006E41BD" w:rsidP="004E6D8E">
      <w:r>
        <w:continuationSeparator/>
      </w:r>
    </w:p>
  </w:endnote>
  <w:endnote w:type="continuationNotice" w:id="1">
    <w:p w14:paraId="70EDC516" w14:textId="77777777" w:rsidR="006E41BD" w:rsidRDefault="006E41BD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E452A" w14:textId="77777777" w:rsidR="006B1297" w:rsidRPr="00D05767" w:rsidRDefault="008D063B" w:rsidP="00D05767">
    <w:pPr>
      <w:pStyle w:val="Footer"/>
      <w:tabs>
        <w:tab w:val="left" w:pos="8610"/>
      </w:tabs>
      <w:jc w:val="center"/>
      <w:rPr>
        <w:rFonts w:cstheme="minorHAnsi"/>
        <w:noProof/>
      </w:rPr>
    </w:pPr>
    <w:r>
      <w:rPr>
        <w:rFonts w:cstheme="minorHAnsi"/>
        <w:noProof/>
      </w:rPr>
      <w:t xml:space="preserve">Date </w:t>
    </w:r>
    <w:r w:rsidR="00D05767">
      <w:rPr>
        <w:rFonts w:cstheme="minorHAnsi"/>
        <w:noProof/>
      </w:rPr>
      <w:t>|</w:t>
    </w:r>
    <w:r w:rsidR="00D05767" w:rsidRPr="003073C0">
      <w:rPr>
        <w:rFonts w:cstheme="minorHAnsi"/>
        <w:noProof/>
      </w:rPr>
      <w:t xml:space="preserve"> SSI/SSDI Outreach, Access</w:t>
    </w:r>
    <w:r w:rsidR="00396C90">
      <w:rPr>
        <w:rFonts w:cstheme="minorHAnsi"/>
        <w:noProof/>
      </w:rPr>
      <w:t>,</w:t>
    </w:r>
    <w:r w:rsidR="00D05767" w:rsidRPr="003073C0">
      <w:rPr>
        <w:rFonts w:cstheme="minorHAnsi"/>
        <w:noProof/>
      </w:rPr>
      <w:t xml:space="preserve"> and Recovery (SOAR) Technical Assistance Center</w:t>
    </w:r>
    <w:r w:rsidR="00D05767">
      <w:rPr>
        <w:rFonts w:cstheme="minorHAnsi"/>
        <w:noProof/>
      </w:rPr>
      <w:t xml:space="preserve"> | </w:t>
    </w:r>
    <w:r w:rsidR="00D05767" w:rsidRPr="00D05767">
      <w:rPr>
        <w:rFonts w:cstheme="minorHAnsi"/>
        <w:b/>
        <w:bCs/>
        <w:noProof/>
      </w:rPr>
      <w:fldChar w:fldCharType="begin"/>
    </w:r>
    <w:r w:rsidR="00D05767" w:rsidRPr="00D05767">
      <w:rPr>
        <w:rFonts w:cstheme="minorHAnsi"/>
        <w:b/>
        <w:bCs/>
        <w:noProof/>
      </w:rPr>
      <w:instrText xml:space="preserve"> PAGE   \* MERGEFORMAT </w:instrText>
    </w:r>
    <w:r w:rsidR="00D05767" w:rsidRPr="00D05767">
      <w:rPr>
        <w:rFonts w:cstheme="minorHAnsi"/>
        <w:b/>
        <w:bCs/>
        <w:noProof/>
      </w:rPr>
      <w:fldChar w:fldCharType="separate"/>
    </w:r>
    <w:r w:rsidR="00D05767">
      <w:rPr>
        <w:rFonts w:cstheme="minorHAnsi"/>
        <w:b/>
        <w:bCs/>
        <w:noProof/>
      </w:rPr>
      <w:t>1</w:t>
    </w:r>
    <w:r w:rsidR="00D05767" w:rsidRPr="00D05767">
      <w:rPr>
        <w:rFonts w:cstheme="minorHAnsi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B5EAC" w14:textId="77777777" w:rsidR="006E41BD" w:rsidRDefault="006E41BD" w:rsidP="004E6D8E">
      <w:r>
        <w:separator/>
      </w:r>
    </w:p>
  </w:footnote>
  <w:footnote w:type="continuationSeparator" w:id="0">
    <w:p w14:paraId="558D11A6" w14:textId="77777777" w:rsidR="006E41BD" w:rsidRDefault="006E41BD" w:rsidP="004E6D8E">
      <w:r>
        <w:continuationSeparator/>
      </w:r>
    </w:p>
  </w:footnote>
  <w:footnote w:type="continuationNotice" w:id="1">
    <w:p w14:paraId="15867C04" w14:textId="77777777" w:rsidR="006E41BD" w:rsidRDefault="006E41BD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0D2E7" w14:textId="77777777" w:rsidR="00BF6141" w:rsidRPr="00B25494" w:rsidRDefault="00DA23EB" w:rsidP="000D27E7">
    <w:pPr>
      <w:tabs>
        <w:tab w:val="left" w:pos="3990"/>
      </w:tabs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1320F6C7" wp14:editId="72A7EC75">
          <wp:simplePos x="0" y="0"/>
          <wp:positionH relativeFrom="column">
            <wp:posOffset>-366623</wp:posOffset>
          </wp:positionH>
          <wp:positionV relativeFrom="paragraph">
            <wp:posOffset>-272415</wp:posOffset>
          </wp:positionV>
          <wp:extent cx="1820174" cy="503076"/>
          <wp:effectExtent l="0" t="0" r="8890" b="0"/>
          <wp:wrapTight wrapText="bothSides">
            <wp:wrapPolygon edited="0">
              <wp:start x="904" y="0"/>
              <wp:lineTo x="0" y="3273"/>
              <wp:lineTo x="0" y="20455"/>
              <wp:lineTo x="1357" y="20455"/>
              <wp:lineTo x="1583" y="20455"/>
              <wp:lineTo x="2261" y="13909"/>
              <wp:lineTo x="21479" y="12273"/>
              <wp:lineTo x="21479" y="1636"/>
              <wp:lineTo x="8818" y="0"/>
              <wp:lineTo x="904" y="0"/>
            </wp:wrapPolygon>
          </wp:wrapTight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0174" cy="5030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</w:rPr>
      <w:drawing>
        <wp:anchor distT="0" distB="0" distL="114300" distR="114300" simplePos="0" relativeHeight="251658241" behindDoc="1" locked="0" layoutInCell="1" allowOverlap="1" wp14:anchorId="2F273F3D" wp14:editId="0FB1CF05">
          <wp:simplePos x="0" y="0"/>
          <wp:positionH relativeFrom="margin">
            <wp:posOffset>5368086</wp:posOffset>
          </wp:positionH>
          <wp:positionV relativeFrom="paragraph">
            <wp:posOffset>-310515</wp:posOffset>
          </wp:positionV>
          <wp:extent cx="1441450" cy="568960"/>
          <wp:effectExtent l="0" t="0" r="6350" b="2540"/>
          <wp:wrapTight wrapText="bothSides">
            <wp:wrapPolygon edited="0">
              <wp:start x="0" y="0"/>
              <wp:lineTo x="0" y="20973"/>
              <wp:lineTo x="21410" y="20973"/>
              <wp:lineTo x="21410" y="0"/>
              <wp:lineTo x="0" y="0"/>
            </wp:wrapPolygon>
          </wp:wrapTight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1450" cy="568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633FD"/>
    <w:multiLevelType w:val="hybridMultilevel"/>
    <w:tmpl w:val="F3EC2C6C"/>
    <w:lvl w:ilvl="0" w:tplc="A74A2F4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9CFE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888B8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38228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Y2NrM0szA2MjcwMDBX0lEKTi0uzszPAykwrgUAEzi+DCwAAAA="/>
  </w:docVars>
  <w:rsids>
    <w:rsidRoot w:val="003C4D88"/>
    <w:rsid w:val="00002875"/>
    <w:rsid w:val="00012CC6"/>
    <w:rsid w:val="00013C06"/>
    <w:rsid w:val="000228D7"/>
    <w:rsid w:val="00030F06"/>
    <w:rsid w:val="00034E0E"/>
    <w:rsid w:val="00036E1C"/>
    <w:rsid w:val="00054545"/>
    <w:rsid w:val="00094CCC"/>
    <w:rsid w:val="000A29CE"/>
    <w:rsid w:val="000A2AAB"/>
    <w:rsid w:val="000D05A8"/>
    <w:rsid w:val="000D27E7"/>
    <w:rsid w:val="000D67CA"/>
    <w:rsid w:val="000E514B"/>
    <w:rsid w:val="000F76A3"/>
    <w:rsid w:val="00106FD3"/>
    <w:rsid w:val="001101C1"/>
    <w:rsid w:val="001223FF"/>
    <w:rsid w:val="00122540"/>
    <w:rsid w:val="00127D23"/>
    <w:rsid w:val="00147F37"/>
    <w:rsid w:val="00153FD4"/>
    <w:rsid w:val="0016613D"/>
    <w:rsid w:val="001739A7"/>
    <w:rsid w:val="00175557"/>
    <w:rsid w:val="00184015"/>
    <w:rsid w:val="001D06C6"/>
    <w:rsid w:val="001F02BC"/>
    <w:rsid w:val="0021345F"/>
    <w:rsid w:val="00254BBA"/>
    <w:rsid w:val="00273EFE"/>
    <w:rsid w:val="0028473C"/>
    <w:rsid w:val="00286D2C"/>
    <w:rsid w:val="002A21E3"/>
    <w:rsid w:val="002D6E71"/>
    <w:rsid w:val="002E23CC"/>
    <w:rsid w:val="002E3C33"/>
    <w:rsid w:val="00301CB0"/>
    <w:rsid w:val="003073C0"/>
    <w:rsid w:val="0031023A"/>
    <w:rsid w:val="003248E1"/>
    <w:rsid w:val="0032680F"/>
    <w:rsid w:val="0033191D"/>
    <w:rsid w:val="003423B5"/>
    <w:rsid w:val="00342DE0"/>
    <w:rsid w:val="00344A81"/>
    <w:rsid w:val="00345CA6"/>
    <w:rsid w:val="00352E94"/>
    <w:rsid w:val="00383DE4"/>
    <w:rsid w:val="0038636C"/>
    <w:rsid w:val="00393E11"/>
    <w:rsid w:val="003963CF"/>
    <w:rsid w:val="00396C90"/>
    <w:rsid w:val="003A138A"/>
    <w:rsid w:val="003A482B"/>
    <w:rsid w:val="003B067F"/>
    <w:rsid w:val="003B3F95"/>
    <w:rsid w:val="003B63A7"/>
    <w:rsid w:val="003C4D88"/>
    <w:rsid w:val="003C773A"/>
    <w:rsid w:val="003D29C2"/>
    <w:rsid w:val="003D5BC5"/>
    <w:rsid w:val="003E214F"/>
    <w:rsid w:val="003E2DE2"/>
    <w:rsid w:val="004076E9"/>
    <w:rsid w:val="004116B9"/>
    <w:rsid w:val="00414C1F"/>
    <w:rsid w:val="00417DB2"/>
    <w:rsid w:val="004405AD"/>
    <w:rsid w:val="00443C1C"/>
    <w:rsid w:val="0044423E"/>
    <w:rsid w:val="00493BCE"/>
    <w:rsid w:val="004B096D"/>
    <w:rsid w:val="004D3CB3"/>
    <w:rsid w:val="004E31B8"/>
    <w:rsid w:val="004E6D8E"/>
    <w:rsid w:val="005057EB"/>
    <w:rsid w:val="0051153C"/>
    <w:rsid w:val="005418D6"/>
    <w:rsid w:val="00543FBD"/>
    <w:rsid w:val="00545E0B"/>
    <w:rsid w:val="005500DA"/>
    <w:rsid w:val="00581C96"/>
    <w:rsid w:val="0058761C"/>
    <w:rsid w:val="00594DFA"/>
    <w:rsid w:val="005C44D0"/>
    <w:rsid w:val="005D3ECD"/>
    <w:rsid w:val="00612AB7"/>
    <w:rsid w:val="006633DF"/>
    <w:rsid w:val="00684E3D"/>
    <w:rsid w:val="006A37F8"/>
    <w:rsid w:val="006B1297"/>
    <w:rsid w:val="006B22DC"/>
    <w:rsid w:val="006B5750"/>
    <w:rsid w:val="006B74FD"/>
    <w:rsid w:val="006E3E6E"/>
    <w:rsid w:val="006E41BD"/>
    <w:rsid w:val="006F6786"/>
    <w:rsid w:val="00702F15"/>
    <w:rsid w:val="00713283"/>
    <w:rsid w:val="00756FC7"/>
    <w:rsid w:val="0077662C"/>
    <w:rsid w:val="00786955"/>
    <w:rsid w:val="00786A77"/>
    <w:rsid w:val="00792661"/>
    <w:rsid w:val="00796C48"/>
    <w:rsid w:val="00797699"/>
    <w:rsid w:val="007D08F7"/>
    <w:rsid w:val="007D63E1"/>
    <w:rsid w:val="007E3046"/>
    <w:rsid w:val="007E7681"/>
    <w:rsid w:val="007F17A8"/>
    <w:rsid w:val="00817210"/>
    <w:rsid w:val="0082264F"/>
    <w:rsid w:val="00841771"/>
    <w:rsid w:val="0084639B"/>
    <w:rsid w:val="008475D3"/>
    <w:rsid w:val="00850308"/>
    <w:rsid w:val="00873AE6"/>
    <w:rsid w:val="00873C9B"/>
    <w:rsid w:val="00890D00"/>
    <w:rsid w:val="008959C4"/>
    <w:rsid w:val="00897DDB"/>
    <w:rsid w:val="008C2DA3"/>
    <w:rsid w:val="008C4F30"/>
    <w:rsid w:val="008D063B"/>
    <w:rsid w:val="0091380F"/>
    <w:rsid w:val="00941B63"/>
    <w:rsid w:val="009739B1"/>
    <w:rsid w:val="009827FF"/>
    <w:rsid w:val="009867F5"/>
    <w:rsid w:val="00987319"/>
    <w:rsid w:val="009A0C84"/>
    <w:rsid w:val="009A2C61"/>
    <w:rsid w:val="009A3BED"/>
    <w:rsid w:val="009A5E0C"/>
    <w:rsid w:val="009B7917"/>
    <w:rsid w:val="009D6E15"/>
    <w:rsid w:val="009E48F0"/>
    <w:rsid w:val="009E4F47"/>
    <w:rsid w:val="009F068B"/>
    <w:rsid w:val="00A05626"/>
    <w:rsid w:val="00A165A9"/>
    <w:rsid w:val="00A168DF"/>
    <w:rsid w:val="00A209F5"/>
    <w:rsid w:val="00A24E21"/>
    <w:rsid w:val="00A27655"/>
    <w:rsid w:val="00A904B1"/>
    <w:rsid w:val="00A91AAA"/>
    <w:rsid w:val="00AA7BA6"/>
    <w:rsid w:val="00AC2709"/>
    <w:rsid w:val="00AD3F5D"/>
    <w:rsid w:val="00AD4F1B"/>
    <w:rsid w:val="00AD723A"/>
    <w:rsid w:val="00AF2F04"/>
    <w:rsid w:val="00B04283"/>
    <w:rsid w:val="00B06B77"/>
    <w:rsid w:val="00B17D28"/>
    <w:rsid w:val="00B25494"/>
    <w:rsid w:val="00B463E6"/>
    <w:rsid w:val="00B6010A"/>
    <w:rsid w:val="00B642DA"/>
    <w:rsid w:val="00B64406"/>
    <w:rsid w:val="00B9341A"/>
    <w:rsid w:val="00BA4D03"/>
    <w:rsid w:val="00BD4CB0"/>
    <w:rsid w:val="00BD670E"/>
    <w:rsid w:val="00BE22E8"/>
    <w:rsid w:val="00BF6141"/>
    <w:rsid w:val="00C1478F"/>
    <w:rsid w:val="00C23877"/>
    <w:rsid w:val="00C27734"/>
    <w:rsid w:val="00C34E62"/>
    <w:rsid w:val="00C72C8D"/>
    <w:rsid w:val="00C7495A"/>
    <w:rsid w:val="00C847C5"/>
    <w:rsid w:val="00C8526C"/>
    <w:rsid w:val="00C859A0"/>
    <w:rsid w:val="00CA642F"/>
    <w:rsid w:val="00CC6ABB"/>
    <w:rsid w:val="00CE1C77"/>
    <w:rsid w:val="00CE7B40"/>
    <w:rsid w:val="00CF3624"/>
    <w:rsid w:val="00CF404E"/>
    <w:rsid w:val="00CF6656"/>
    <w:rsid w:val="00D05767"/>
    <w:rsid w:val="00D16958"/>
    <w:rsid w:val="00D27197"/>
    <w:rsid w:val="00D4366E"/>
    <w:rsid w:val="00D5389C"/>
    <w:rsid w:val="00D61420"/>
    <w:rsid w:val="00D617AE"/>
    <w:rsid w:val="00D66428"/>
    <w:rsid w:val="00D7241A"/>
    <w:rsid w:val="00D7479D"/>
    <w:rsid w:val="00D952BC"/>
    <w:rsid w:val="00D96868"/>
    <w:rsid w:val="00DA23EB"/>
    <w:rsid w:val="00DB2297"/>
    <w:rsid w:val="00DB4570"/>
    <w:rsid w:val="00DB6D9C"/>
    <w:rsid w:val="00DB7ECD"/>
    <w:rsid w:val="00DC44A4"/>
    <w:rsid w:val="00DC636A"/>
    <w:rsid w:val="00DD3142"/>
    <w:rsid w:val="00E103E2"/>
    <w:rsid w:val="00E12D9B"/>
    <w:rsid w:val="00E174BB"/>
    <w:rsid w:val="00E25992"/>
    <w:rsid w:val="00E34C0B"/>
    <w:rsid w:val="00E37AF4"/>
    <w:rsid w:val="00E52E49"/>
    <w:rsid w:val="00E67237"/>
    <w:rsid w:val="00E704C9"/>
    <w:rsid w:val="00E71868"/>
    <w:rsid w:val="00E73C49"/>
    <w:rsid w:val="00E74419"/>
    <w:rsid w:val="00E76F89"/>
    <w:rsid w:val="00E80CAE"/>
    <w:rsid w:val="00E9409C"/>
    <w:rsid w:val="00EA44A3"/>
    <w:rsid w:val="00EC0412"/>
    <w:rsid w:val="00EC408E"/>
    <w:rsid w:val="00EC529C"/>
    <w:rsid w:val="00EC62D0"/>
    <w:rsid w:val="00EC6BCE"/>
    <w:rsid w:val="00ED24FF"/>
    <w:rsid w:val="00EE5843"/>
    <w:rsid w:val="00F2221E"/>
    <w:rsid w:val="00F3604C"/>
    <w:rsid w:val="00F74E8C"/>
    <w:rsid w:val="00F77445"/>
    <w:rsid w:val="00FB3787"/>
    <w:rsid w:val="00FC0372"/>
    <w:rsid w:val="00FC15D0"/>
    <w:rsid w:val="00FC17C7"/>
    <w:rsid w:val="00FC6BBE"/>
    <w:rsid w:val="00FD7109"/>
    <w:rsid w:val="1DECA517"/>
    <w:rsid w:val="32002D1E"/>
    <w:rsid w:val="404D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0F3CA3"/>
  <w15:docId w15:val="{0A54F9BF-1B51-4B43-B520-E165071F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D8E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A7BA6"/>
    <w:pPr>
      <w:spacing w:before="240" w:after="0"/>
      <w:jc w:val="center"/>
      <w:outlineLvl w:val="0"/>
    </w:pPr>
    <w:rPr>
      <w:rFonts w:ascii="Tahoma" w:eastAsiaTheme="majorEastAsia" w:hAnsi="Tahoma" w:cs="Tahoma"/>
      <w:b/>
      <w:bCs/>
      <w:color w:val="1A6986"/>
      <w:spacing w:val="10"/>
      <w:sz w:val="32"/>
      <w:szCs w:val="36"/>
    </w:rPr>
  </w:style>
  <w:style w:type="paragraph" w:styleId="Heading2">
    <w:name w:val="heading 2"/>
    <w:next w:val="Normal"/>
    <w:link w:val="Heading2Char"/>
    <w:uiPriority w:val="9"/>
    <w:unhideWhenUsed/>
    <w:qFormat/>
    <w:rsid w:val="00C23877"/>
    <w:pPr>
      <w:pBdr>
        <w:left w:val="single" w:sz="18" w:space="4" w:color="FFC000" w:themeColor="accent4"/>
      </w:pBdr>
      <w:spacing w:after="0"/>
      <w:outlineLvl w:val="1"/>
    </w:pPr>
    <w:rPr>
      <w:rFonts w:ascii="Tahoma" w:hAnsi="Tahoma" w:cs="Tahoma"/>
      <w:b/>
      <w:bCs/>
      <w:color w:val="1A6986"/>
      <w:spacing w:val="15"/>
      <w:sz w:val="28"/>
      <w:szCs w:val="28"/>
    </w:rPr>
  </w:style>
  <w:style w:type="paragraph" w:styleId="Heading3">
    <w:name w:val="heading 3"/>
    <w:next w:val="Normal"/>
    <w:link w:val="Heading3Char"/>
    <w:uiPriority w:val="9"/>
    <w:unhideWhenUsed/>
    <w:qFormat/>
    <w:rsid w:val="00C23877"/>
    <w:pPr>
      <w:outlineLvl w:val="2"/>
    </w:pPr>
    <w:rPr>
      <w:rFonts w:ascii="Tahoma" w:hAnsi="Tahoma" w:cs="Tahoma"/>
      <w:b/>
      <w:bCs/>
      <w:color w:val="1E384B"/>
      <w:spacing w:val="15"/>
      <w:sz w:val="24"/>
      <w:szCs w:val="24"/>
    </w:rPr>
  </w:style>
  <w:style w:type="paragraph" w:styleId="Heading4">
    <w:name w:val="heading 4"/>
    <w:next w:val="Normal"/>
    <w:link w:val="Heading4Char"/>
    <w:uiPriority w:val="9"/>
    <w:unhideWhenUsed/>
    <w:qFormat/>
    <w:rsid w:val="00B04283"/>
    <w:pPr>
      <w:outlineLvl w:val="3"/>
    </w:pPr>
    <w:rPr>
      <w:rFonts w:ascii="Tahoma" w:hAnsi="Tahoma" w:cs="Tahoma"/>
      <w:color w:val="1E384B"/>
      <w:spacing w:val="1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3A7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3A7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3A7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3A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3A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rsid w:val="002E23CC"/>
    <w:rPr>
      <w:rFonts w:ascii="Calibri" w:eastAsia="Calibri" w:hAnsi="Calibri"/>
    </w:rPr>
  </w:style>
  <w:style w:type="paragraph" w:customStyle="1" w:styleId="ColorfulList-Accent11">
    <w:name w:val="Colorful List - Accent 11"/>
    <w:basedOn w:val="Normal"/>
    <w:uiPriority w:val="34"/>
    <w:rsid w:val="002E23CC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E23CC"/>
  </w:style>
  <w:style w:type="character" w:customStyle="1" w:styleId="CommentTextChar">
    <w:name w:val="Comment Text Char"/>
    <w:link w:val="CommentText"/>
    <w:uiPriority w:val="99"/>
    <w:semiHidden/>
    <w:rsid w:val="002E23CC"/>
    <w:rPr>
      <w:rFonts w:ascii="Calibri" w:eastAsia="Calibri" w:hAnsi="Calibri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E23C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E23CC"/>
    <w:rPr>
      <w:rFonts w:ascii="Calibri" w:eastAsia="Calibri" w:hAnsi="Calibri" w:cs="Times New Roman"/>
      <w:sz w:val="24"/>
    </w:rPr>
  </w:style>
  <w:style w:type="paragraph" w:styleId="Footer">
    <w:name w:val="footer"/>
    <w:basedOn w:val="Normal"/>
    <w:link w:val="FooterChar"/>
    <w:uiPriority w:val="99"/>
    <w:qFormat/>
    <w:rsid w:val="002E23C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E23CC"/>
    <w:rPr>
      <w:rFonts w:ascii="Calibri" w:eastAsia="Calibri" w:hAnsi="Calibri" w:cs="Times New Roman"/>
      <w:sz w:val="24"/>
    </w:rPr>
  </w:style>
  <w:style w:type="character" w:styleId="CommentReference">
    <w:name w:val="annotation reference"/>
    <w:uiPriority w:val="99"/>
    <w:semiHidden/>
    <w:unhideWhenUsed/>
    <w:rsid w:val="002E23CC"/>
    <w:rPr>
      <w:sz w:val="18"/>
      <w:szCs w:val="18"/>
    </w:rPr>
  </w:style>
  <w:style w:type="paragraph" w:customStyle="1" w:styleId="RowHeading">
    <w:name w:val="Row Heading"/>
    <w:qFormat/>
    <w:rsid w:val="0021345F"/>
    <w:pPr>
      <w:spacing w:before="0" w:after="0" w:line="240" w:lineRule="auto"/>
      <w:jc w:val="right"/>
    </w:pPr>
    <w:rPr>
      <w:rFonts w:ascii="Calibri" w:hAnsi="Calibri"/>
      <w:color w:val="1E384B"/>
      <w:sz w:val="22"/>
      <w:szCs w:val="22"/>
    </w:rPr>
  </w:style>
  <w:style w:type="paragraph" w:customStyle="1" w:styleId="ColumnHeading">
    <w:name w:val="Column Heading"/>
    <w:next w:val="DataCell"/>
    <w:qFormat/>
    <w:rsid w:val="0021345F"/>
    <w:pPr>
      <w:spacing w:before="0" w:after="0" w:line="240" w:lineRule="auto"/>
      <w:jc w:val="right"/>
    </w:pPr>
    <w:rPr>
      <w:rFonts w:ascii="Calibri" w:hAnsi="Calibri"/>
      <w:bCs/>
      <w:color w:val="FFFFFF" w:themeColor="background1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DB2"/>
    <w:pPr>
      <w:spacing w:before="0" w:after="0" w:line="240" w:lineRule="auto"/>
      <w:jc w:val="center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17DB2"/>
    <w:rPr>
      <w:caps/>
      <w:color w:val="595959" w:themeColor="text1" w:themeTint="A6"/>
      <w:spacing w:val="10"/>
      <w:sz w:val="21"/>
      <w:szCs w:val="21"/>
    </w:rPr>
  </w:style>
  <w:style w:type="character" w:styleId="Hyperlink">
    <w:name w:val="Hyperlink"/>
    <w:uiPriority w:val="99"/>
    <w:unhideWhenUsed/>
    <w:rsid w:val="002E23CC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2E23CC"/>
    <w:rPr>
      <w:color w:val="954F72"/>
      <w:u w:val="single"/>
    </w:rPr>
  </w:style>
  <w:style w:type="character" w:styleId="Strong">
    <w:name w:val="Strong"/>
    <w:uiPriority w:val="22"/>
    <w:qFormat/>
    <w:rsid w:val="003B63A7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23C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23CC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E23C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1AAA"/>
    <w:pPr>
      <w:numPr>
        <w:numId w:val="1"/>
      </w:numPr>
      <w:spacing w:before="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23877"/>
    <w:rPr>
      <w:rFonts w:ascii="Tahoma" w:hAnsi="Tahoma" w:cs="Tahoma"/>
      <w:b/>
      <w:bCs/>
      <w:color w:val="1A6986"/>
      <w:spacing w:val="1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AA7BA6"/>
    <w:rPr>
      <w:rFonts w:ascii="Tahoma" w:eastAsiaTheme="majorEastAsia" w:hAnsi="Tahoma" w:cs="Tahoma"/>
      <w:b/>
      <w:bCs/>
      <w:color w:val="1A6986"/>
      <w:spacing w:val="10"/>
      <w:sz w:val="32"/>
      <w:szCs w:val="3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01C1"/>
    <w:rPr>
      <w:rFonts w:ascii="Times New Roman" w:eastAsia="Times New Roman" w:hAnsi="Times New Roma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01C1"/>
    <w:rPr>
      <w:rFonts w:eastAsia="Times New Roman"/>
    </w:rPr>
  </w:style>
  <w:style w:type="character" w:styleId="FootnoteReference">
    <w:name w:val="footnote reference"/>
    <w:uiPriority w:val="99"/>
    <w:semiHidden/>
    <w:unhideWhenUsed/>
    <w:rsid w:val="001101C1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C23877"/>
    <w:rPr>
      <w:rFonts w:ascii="Tahoma" w:hAnsi="Tahoma" w:cs="Tahoma"/>
      <w:b/>
      <w:bCs/>
      <w:color w:val="1E384B"/>
      <w:spacing w:val="1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04283"/>
    <w:rPr>
      <w:rFonts w:ascii="Tahoma" w:hAnsi="Tahoma" w:cs="Tahoma"/>
      <w:color w:val="1E384B"/>
      <w:spacing w:val="1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3A7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3A7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3A7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3A7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3A7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63A7"/>
    <w:rPr>
      <w:b/>
      <w:bCs/>
      <w:color w:val="2E74B5" w:themeColor="accent1" w:themeShade="BF"/>
      <w:sz w:val="16"/>
      <w:szCs w:val="16"/>
    </w:rPr>
  </w:style>
  <w:style w:type="character" w:styleId="Emphasis">
    <w:name w:val="Emphasis"/>
    <w:uiPriority w:val="20"/>
    <w:qFormat/>
    <w:rsid w:val="003B63A7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3B63A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B63A7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B63A7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3A7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3A7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3B63A7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3B63A7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3B63A7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3B63A7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3B63A7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63A7"/>
    <w:pPr>
      <w:outlineLvl w:val="9"/>
    </w:pPr>
  </w:style>
  <w:style w:type="paragraph" w:customStyle="1" w:styleId="Abstract">
    <w:name w:val="Abstract"/>
    <w:basedOn w:val="Normal"/>
    <w:autoRedefine/>
    <w:qFormat/>
    <w:rsid w:val="00E34C0B"/>
    <w:pPr>
      <w:pBdr>
        <w:top w:val="single" w:sz="48" w:space="1" w:color="DFF2F9"/>
        <w:left w:val="single" w:sz="48" w:space="4" w:color="DFF2F9"/>
        <w:bottom w:val="single" w:sz="48" w:space="1" w:color="DFF2F9"/>
        <w:right w:val="single" w:sz="48" w:space="4" w:color="DFF2F9"/>
      </w:pBdr>
      <w:shd w:val="clear" w:color="auto" w:fill="DFF2F9"/>
      <w:spacing w:before="360" w:after="360"/>
    </w:pPr>
  </w:style>
  <w:style w:type="table" w:styleId="TableGrid">
    <w:name w:val="Table Grid"/>
    <w:basedOn w:val="TableNormal"/>
    <w:uiPriority w:val="59"/>
    <w:rsid w:val="00AC270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qFormat/>
    <w:rsid w:val="00B04283"/>
    <w:pPr>
      <w:jc w:val="center"/>
    </w:pPr>
    <w:rPr>
      <w:rFonts w:ascii="Tahoma" w:hAnsi="Tahoma" w:cs="Tahoma"/>
      <w:b/>
      <w:bCs/>
      <w:caps/>
      <w:color w:val="1A6986"/>
      <w:spacing w:val="15"/>
      <w:sz w:val="22"/>
      <w:szCs w:val="24"/>
    </w:rPr>
  </w:style>
  <w:style w:type="table" w:styleId="GridTable4-Accent1">
    <w:name w:val="Grid Table 4 Accent 1"/>
    <w:basedOn w:val="TableNormal"/>
    <w:uiPriority w:val="49"/>
    <w:rsid w:val="003B067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B067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">
    <w:name w:val="List Table 1 Light"/>
    <w:basedOn w:val="TableNormal"/>
    <w:uiPriority w:val="46"/>
    <w:rsid w:val="00A168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SOARTableStyle1">
    <w:name w:val="SOAR Table Style 1"/>
    <w:basedOn w:val="TableNormal"/>
    <w:uiPriority w:val="99"/>
    <w:rsid w:val="00CF3624"/>
    <w:pPr>
      <w:spacing w:before="0" w:after="0" w:line="240" w:lineRule="auto"/>
    </w:pPr>
    <w:tblPr>
      <w:tblStyleRowBandSize w:val="1"/>
      <w:tblBorders>
        <w:top w:val="single" w:sz="4" w:space="0" w:color="D8F0F8"/>
        <w:left w:val="single" w:sz="4" w:space="0" w:color="D8F0F8"/>
        <w:bottom w:val="single" w:sz="4" w:space="0" w:color="D8F0F8"/>
        <w:right w:val="single" w:sz="4" w:space="0" w:color="D8F0F8"/>
        <w:insideH w:val="single" w:sz="4" w:space="0" w:color="D8F0F8"/>
        <w:insideV w:val="single" w:sz="4" w:space="0" w:color="D8F0F8"/>
      </w:tblBorders>
    </w:tblPr>
    <w:tcPr>
      <w:shd w:val="clear" w:color="auto" w:fill="auto"/>
    </w:tcPr>
    <w:tblStylePr w:type="firstRow">
      <w:rPr>
        <w:rFonts w:ascii="Calibri" w:hAnsi="Calibri"/>
        <w:b/>
        <w:i w:val="0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</w:tcBorders>
        <w:shd w:val="clear" w:color="auto" w:fill="1A6986"/>
      </w:tcPr>
    </w:tblStylePr>
    <w:tblStylePr w:type="firstCol">
      <w:rPr>
        <w:rFonts w:ascii="Calibri" w:hAnsi="Calibri"/>
        <w:b/>
        <w:i w:val="0"/>
        <w:color w:val="1A6986"/>
      </w:rPr>
    </w:tblStylePr>
    <w:tblStylePr w:type="band1Horz">
      <w:tblPr/>
      <w:tcPr>
        <w:shd w:val="clear" w:color="auto" w:fill="D8F0F8"/>
      </w:tcPr>
    </w:tblStylePr>
  </w:style>
  <w:style w:type="paragraph" w:customStyle="1" w:styleId="DataCell">
    <w:name w:val="Data Cell"/>
    <w:qFormat/>
    <w:rsid w:val="0021345F"/>
    <w:pPr>
      <w:spacing w:before="0" w:after="0" w:line="240" w:lineRule="auto"/>
      <w:jc w:val="righ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9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dergren\Policy%20Research%20Associates%20Inc\SOAR%20-%20Documents\Admin\SOAR%20Handout%20Template%20202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8D5A19B815C428F2F795C5F4FBA82" ma:contentTypeVersion="18" ma:contentTypeDescription="Create a new document." ma:contentTypeScope="" ma:versionID="6ff745af3342b8b656b71c9a88b68406">
  <xsd:schema xmlns:xsd="http://www.w3.org/2001/XMLSchema" xmlns:xs="http://www.w3.org/2001/XMLSchema" xmlns:p="http://schemas.microsoft.com/office/2006/metadata/properties" xmlns:ns2="8b5731e5-934c-425e-9a57-a2bc971b8161" xmlns:ns3="87069ded-bfae-49dc-8e67-7e2dc53b150c" targetNamespace="http://schemas.microsoft.com/office/2006/metadata/properties" ma:root="true" ma:fieldsID="0edaf7e1f44b119822ccdf815ce5e09f" ns2:_="" ns3:_="">
    <xsd:import namespace="8b5731e5-934c-425e-9a57-a2bc971b8161"/>
    <xsd:import namespace="87069ded-bfae-49dc-8e67-7e2dc53b15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731e5-934c-425e-9a57-a2bc971b8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396fbf-84ae-4ccc-b0ee-2e7811a3b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69ded-bfae-49dc-8e67-7e2dc53b1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fd8458-4e25-4a5f-87dd-c410f2468553}" ma:internalName="TaxCatchAll" ma:showField="CatchAllData" ma:web="87069ded-bfae-49dc-8e67-7e2dc53b15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7069ded-bfae-49dc-8e67-7e2dc53b150c">
      <UserInfo>
        <DisplayName>Briela Tollisen</DisplayName>
        <AccountId>61</AccountId>
        <AccountType/>
      </UserInfo>
      <UserInfo>
        <DisplayName>Pam Heine</DisplayName>
        <AccountId>16</AccountId>
        <AccountType/>
      </UserInfo>
    </SharedWithUsers>
    <TaxCatchAll xmlns="87069ded-bfae-49dc-8e67-7e2dc53b150c"/>
    <lcf76f155ced4ddcb4097134ff3c332f xmlns="8b5731e5-934c-425e-9a57-a2bc971b81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66243E-BD8B-4A62-B0E9-1E1636252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731e5-934c-425e-9a57-a2bc971b8161"/>
    <ds:schemaRef ds:uri="87069ded-bfae-49dc-8e67-7e2dc53b1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619B67-C879-4B4D-BBE1-2205A4AB65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1C22B8-9133-47CC-A140-7481A87717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84FB67-3E25-4C62-B26B-336E77BAE4E8}">
  <ds:schemaRefs>
    <ds:schemaRef ds:uri="http://schemas.microsoft.com/office/2006/metadata/properties"/>
    <ds:schemaRef ds:uri="http://schemas.microsoft.com/office/infopath/2007/PartnerControls"/>
    <ds:schemaRef ds:uri="87069ded-bfae-49dc-8e67-7e2dc53b150c"/>
    <ds:schemaRef ds:uri="8b5731e5-934c-425e-9a57-a2bc971b81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SOAR Handout Template 2023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Policy Research Associates, Inc.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Physician Letter</dc:title>
  <dc:subject/>
  <dc:creator>Suzy Sodergren</dc:creator>
  <cp:keywords>SSI; SSDI; Disability; Recovery</cp:keywords>
  <dc:description/>
  <cp:lastModifiedBy>Kristin Lupfer</cp:lastModifiedBy>
  <cp:revision>3</cp:revision>
  <dcterms:created xsi:type="dcterms:W3CDTF">2026-09-23T18:54:00Z</dcterms:created>
  <dcterms:modified xsi:type="dcterms:W3CDTF">2026-09-25T14:49:00Z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0x010100C1B8D5A19B815C428F2F795C5F4FBA82</vt:lpwstr>
  </property>
  <property fmtid="{D5CDD505-2E9C-101B-9397-08002B2CF9AE}" pid="3" name="GrammarlyDocumentId">
    <vt:lpwstr>712515504a2c1062f01e2265e99d2035595b6258b41f8dc5f9b066ee18793449</vt:lpwstr>
  </property>
  <property fmtid="{D5CDD505-2E9C-101B-9397-08002B2CF9AE}" pid="4" name="MediaServiceImageTags">
    <vt:lpwstr/>
  </property>
</Properties>
</file>